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PlainTable4"/>
        <w:tblW w:w="0" w:type="auto"/>
        <w:tblLook w:val="04A0" w:firstRow="1" w:lastRow="0" w:firstColumn="1" w:lastColumn="0" w:noHBand="0" w:noVBand="1"/>
      </w:tblPr>
      <w:tblGrid>
        <w:gridCol w:w="6011"/>
        <w:gridCol w:w="3005"/>
      </w:tblGrid>
      <w:tr w:rsidR="002975FD" w14:paraId="510D903A" w14:textId="77777777" w:rsidTr="64BEC1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11" w:type="dxa"/>
          </w:tcPr>
          <w:p w14:paraId="1C995DC5" w14:textId="6D025BDA" w:rsidR="002975FD" w:rsidRPr="002975FD" w:rsidRDefault="002975FD" w:rsidP="002975FD">
            <w:pPr>
              <w:pStyle w:val="Heading1"/>
              <w:framePr w:wrap="around"/>
              <w:spacing w:line="240" w:lineRule="auto"/>
              <w:jc w:val="center"/>
            </w:pPr>
            <w:r w:rsidRPr="64BEC114">
              <w:rPr>
                <w:color w:val="000000" w:themeColor="text1"/>
              </w:rPr>
              <w:t xml:space="preserve">360-Day New Hire Onboarding, Training &amp; Team Integration </w:t>
            </w:r>
            <w:r w:rsidR="43745F0A" w:rsidRPr="64BEC114">
              <w:rPr>
                <w:color w:val="000000" w:themeColor="text1"/>
              </w:rPr>
              <w:t>Plan</w:t>
            </w:r>
          </w:p>
        </w:tc>
        <w:tc>
          <w:tcPr>
            <w:tcW w:w="3005" w:type="dxa"/>
          </w:tcPr>
          <w:p w14:paraId="42AF1035" w14:textId="3C46F2B9" w:rsidR="002975FD" w:rsidRDefault="002975FD" w:rsidP="002975FD">
            <w:pPr>
              <w:framePr w:wrap="auto" w:vAnchor="page" w:hAnchor="page"/>
              <w:spacing w:after="20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7F339DA0" w14:textId="6E3AACED" w:rsidR="00E14577" w:rsidRDefault="00E14577">
      <w:r w:rsidRPr="00465AC6">
        <w:rPr>
          <w:noProof/>
        </w:rPr>
        <w:drawing>
          <wp:anchor distT="0" distB="0" distL="114300" distR="114300" simplePos="0" relativeHeight="251659264" behindDoc="1" locked="1" layoutInCell="1" allowOverlap="1" wp14:anchorId="1D3F6C67" wp14:editId="4A97184B">
            <wp:simplePos x="0" y="0"/>
            <wp:positionH relativeFrom="column">
              <wp:posOffset>-733425</wp:posOffset>
            </wp:positionH>
            <wp:positionV relativeFrom="paragraph">
              <wp:posOffset>-2746375</wp:posOffset>
            </wp:positionV>
            <wp:extent cx="7772400" cy="10058400"/>
            <wp:effectExtent l="0" t="0" r="0" b="0"/>
            <wp:wrapNone/>
            <wp:docPr id="1" name="Picture 1" descr="detail of city buildings in black&amp;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etail of city buildings in black&amp;whit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" r="11"/>
                    <a:stretch/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5AC6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1" layoutInCell="1" allowOverlap="1" wp14:anchorId="03D51100" wp14:editId="451E626F">
                <wp:simplePos x="0" y="0"/>
                <wp:positionH relativeFrom="page">
                  <wp:align>left</wp:align>
                </wp:positionH>
                <wp:positionV relativeFrom="paragraph">
                  <wp:posOffset>280670</wp:posOffset>
                </wp:positionV>
                <wp:extent cx="6702425" cy="4023360"/>
                <wp:effectExtent l="0" t="0" r="3175" b="0"/>
                <wp:wrapNone/>
                <wp:docPr id="2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2425" cy="402336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dec="http://schemas.microsoft.com/office/drawing/2017/decorative" xmlns:a14="http://schemas.microsoft.com/office/drawing/2010/main" xmlns:pic="http://schemas.openxmlformats.org/drawingml/2006/picture" xmlns:a="http://schemas.openxmlformats.org/drawingml/2006/main">
            <w:pict w14:anchorId="324CD683">
              <v:rect id="Rectangle 2" style="position:absolute;margin-left:0;margin-top:22.1pt;width:527.75pt;height:316.8pt;z-index:-2516561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alt="&quot;&quot;" o:spid="_x0000_s1026" fillcolor="#adadad [2414]" stroked="f" strokeweight="1pt" w14:anchorId="0B2F9B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">
                <w10:wrap anchorx="page"/>
                <w10:anchorlock/>
              </v:rect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11"/>
        <w:gridCol w:w="3005"/>
      </w:tblGrid>
      <w:tr w:rsidR="00A73656" w14:paraId="41094120" w14:textId="77777777" w:rsidTr="00931508">
        <w:trPr>
          <w:trHeight w:val="891"/>
        </w:trPr>
        <w:tc>
          <w:tcPr>
            <w:tcW w:w="6011" w:type="dxa"/>
            <w:tcMar>
              <w:top w:w="1080" w:type="dxa"/>
              <w:left w:w="115" w:type="dxa"/>
              <w:right w:w="115" w:type="dxa"/>
            </w:tcMar>
          </w:tcPr>
          <w:p w14:paraId="403E21DE" w14:textId="77777777" w:rsidR="00A73656" w:rsidRDefault="00A73656" w:rsidP="00002FA4">
            <w:pPr>
              <w:pStyle w:val="Bold"/>
            </w:pPr>
          </w:p>
        </w:tc>
        <w:tc>
          <w:tcPr>
            <w:tcW w:w="3005" w:type="dxa"/>
            <w:tcMar>
              <w:top w:w="1080" w:type="dxa"/>
              <w:left w:w="115" w:type="dxa"/>
              <w:right w:w="115" w:type="dxa"/>
            </w:tcMar>
          </w:tcPr>
          <w:p w14:paraId="2AA61891" w14:textId="77777777" w:rsidR="00A73656" w:rsidRDefault="00A73656" w:rsidP="00931508">
            <w:pPr>
              <w:spacing w:after="200"/>
            </w:pPr>
          </w:p>
        </w:tc>
      </w:tr>
    </w:tbl>
    <w:p w14:paraId="56637B7E" w14:textId="77777777" w:rsidR="00A73656" w:rsidRDefault="00A73656" w:rsidP="00D41196">
      <w:pPr>
        <w:pStyle w:val="Heading2"/>
        <w:sectPr w:rsidR="00A73656" w:rsidSect="00A73656">
          <w:headerReference w:type="even" r:id="rId12"/>
          <w:headerReference w:type="default" r:id="rId13"/>
          <w:footerReference w:type="default" r:id="rId14"/>
          <w:pgSz w:w="12240" w:h="15840" w:code="1"/>
          <w:pgMar w:top="4320" w:right="1152" w:bottom="720" w:left="1152" w:header="432" w:footer="144" w:gutter="0"/>
          <w:cols w:space="720"/>
          <w:docGrid w:linePitch="360"/>
        </w:sectPr>
      </w:pPr>
    </w:p>
    <w:sdt>
      <w:sdtPr>
        <w:rPr>
          <w:rFonts w:asciiTheme="minorHAnsi" w:eastAsiaTheme="minorEastAsia" w:hAnsiTheme="minorHAnsi" w:cstheme="minorBidi"/>
          <w:color w:val="000000" w:themeColor="text1"/>
          <w:sz w:val="24"/>
          <w:szCs w:val="22"/>
        </w:rPr>
        <w:id w:val="-747881334"/>
        <w:docPartObj>
          <w:docPartGallery w:val="Table of Contents"/>
          <w:docPartUnique/>
        </w:docPartObj>
      </w:sdtPr>
      <w:sdtEndPr>
        <w:rPr>
          <w:b/>
          <w:bCs/>
          <w:noProof/>
          <w:szCs w:val="24"/>
        </w:rPr>
      </w:sdtEndPr>
      <w:sdtContent>
        <w:p w14:paraId="5B17A04C" w14:textId="2A7BC80F" w:rsidR="00733EDE" w:rsidRDefault="00733EDE">
          <w:pPr>
            <w:pStyle w:val="TOCHeading"/>
          </w:pPr>
          <w:r>
            <w:t>Contents</w:t>
          </w:r>
        </w:p>
        <w:p w14:paraId="6F4BDA6D" w14:textId="5AD00E10" w:rsidR="00733EDE" w:rsidRDefault="00733EDE">
          <w:pPr>
            <w:pStyle w:val="TOC1"/>
            <w:tabs>
              <w:tab w:val="right" w:leader="dot" w:pos="9926"/>
            </w:tabs>
            <w:rPr>
              <w:noProof/>
              <w:color w:val="auto"/>
              <w:kern w:val="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31302974" w:history="1">
            <w:r w:rsidRPr="00866CBD">
              <w:rPr>
                <w:rStyle w:val="Hyperlink"/>
                <w:noProof/>
              </w:rPr>
              <w:t>360-Day New Hire Onboarding, Training &amp; Team Integration Pla</w:t>
            </w:r>
            <w:r w:rsidR="006C5D79">
              <w:rPr>
                <w:rStyle w:val="Hyperlink"/>
                <w:noProof/>
              </w:rPr>
              <w:t>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_Toc231302974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0769C1" w14:textId="776FDF99" w:rsidR="00733EDE" w:rsidRDefault="00733EDE">
          <w:pPr>
            <w:pStyle w:val="TOC2"/>
            <w:tabs>
              <w:tab w:val="right" w:leader="dot" w:pos="9926"/>
            </w:tabs>
            <w:rPr>
              <w:noProof/>
              <w:color w:val="auto"/>
              <w:kern w:val="2"/>
              <w:szCs w:val="24"/>
              <w14:ligatures w14:val="standardContextual"/>
            </w:rPr>
          </w:pPr>
          <w:hyperlink w:anchor="_Toc231302975" w:history="1">
            <w:r w:rsidRPr="00866CBD">
              <w:rPr>
                <w:rStyle w:val="Hyperlink"/>
                <w:noProof/>
              </w:rPr>
              <w:t>Executive summary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_Toc231302975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70E927" w14:textId="07DCEF04" w:rsidR="00733EDE" w:rsidRDefault="00733EDE">
          <w:pPr>
            <w:pStyle w:val="TOC2"/>
            <w:tabs>
              <w:tab w:val="right" w:leader="dot" w:pos="9926"/>
            </w:tabs>
            <w:rPr>
              <w:noProof/>
              <w:color w:val="auto"/>
              <w:kern w:val="2"/>
              <w:szCs w:val="24"/>
              <w14:ligatures w14:val="standardContextual"/>
            </w:rPr>
          </w:pPr>
          <w:hyperlink w:anchor="_Toc231302976" w:history="1">
            <w:r w:rsidRPr="00866CBD">
              <w:rPr>
                <w:rStyle w:val="Hyperlink"/>
                <w:noProof/>
              </w:rPr>
              <w:t>Guiding Principles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_Toc231302976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AD676B" w14:textId="007FF2ED" w:rsidR="00733EDE" w:rsidRDefault="00733EDE">
          <w:pPr>
            <w:pStyle w:val="TOC2"/>
            <w:tabs>
              <w:tab w:val="right" w:leader="dot" w:pos="9926"/>
            </w:tabs>
            <w:rPr>
              <w:noProof/>
              <w:color w:val="auto"/>
              <w:kern w:val="2"/>
              <w:szCs w:val="24"/>
              <w14:ligatures w14:val="standardContextual"/>
            </w:rPr>
          </w:pPr>
          <w:hyperlink w:anchor="_Toc231302977" w:history="1">
            <w:r w:rsidRPr="00866CBD">
              <w:rPr>
                <w:rStyle w:val="Hyperlink"/>
                <w:noProof/>
              </w:rPr>
              <w:t>Core Components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_Toc231302977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653D13" w14:textId="089FDC3B" w:rsidR="00733EDE" w:rsidRDefault="00733EDE">
          <w:pPr>
            <w:pStyle w:val="TOC2"/>
            <w:tabs>
              <w:tab w:val="right" w:leader="dot" w:pos="9926"/>
            </w:tabs>
            <w:rPr>
              <w:noProof/>
              <w:color w:val="auto"/>
              <w:kern w:val="2"/>
              <w:szCs w:val="24"/>
              <w14:ligatures w14:val="standardContextual"/>
            </w:rPr>
          </w:pPr>
          <w:hyperlink w:anchor="_Toc231302978" w:history="1">
            <w:r w:rsidRPr="00866CBD">
              <w:rPr>
                <w:rStyle w:val="Hyperlink"/>
                <w:noProof/>
              </w:rPr>
              <w:t>Dynamic Check-In Framework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_Toc231302978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E4ED7F" w14:textId="134C1BDF" w:rsidR="00733EDE" w:rsidRDefault="00733EDE">
          <w:pPr>
            <w:pStyle w:val="TOC2"/>
            <w:tabs>
              <w:tab w:val="right" w:leader="dot" w:pos="9926"/>
            </w:tabs>
            <w:rPr>
              <w:noProof/>
              <w:color w:val="auto"/>
              <w:kern w:val="2"/>
              <w:szCs w:val="24"/>
              <w14:ligatures w14:val="standardContextual"/>
            </w:rPr>
          </w:pPr>
          <w:hyperlink w:anchor="_Toc231302979" w:history="1">
            <w:r w:rsidRPr="00866CBD">
              <w:rPr>
                <w:rStyle w:val="Hyperlink"/>
                <w:noProof/>
              </w:rPr>
              <w:t>Entrance Interview Expansion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_Toc231302979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781B0C" w14:textId="50A29375" w:rsidR="00733EDE" w:rsidRDefault="00733EDE">
          <w:pPr>
            <w:pStyle w:val="TOC2"/>
            <w:tabs>
              <w:tab w:val="right" w:leader="dot" w:pos="9926"/>
            </w:tabs>
            <w:rPr>
              <w:noProof/>
              <w:color w:val="auto"/>
              <w:kern w:val="2"/>
              <w:szCs w:val="24"/>
              <w14:ligatures w14:val="standardContextual"/>
            </w:rPr>
          </w:pPr>
          <w:hyperlink w:anchor="_Toc231302980" w:history="1">
            <w:r w:rsidRPr="00866CBD">
              <w:rPr>
                <w:rStyle w:val="Hyperlink"/>
                <w:noProof/>
              </w:rPr>
              <w:t>360 – Day Onbaording Timeline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_Toc231302980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B26337" w14:textId="7DD8A43D" w:rsidR="00733EDE" w:rsidRDefault="00733EDE">
          <w:pPr>
            <w:pStyle w:val="TOC2"/>
            <w:tabs>
              <w:tab w:val="right" w:leader="dot" w:pos="9926"/>
            </w:tabs>
            <w:rPr>
              <w:noProof/>
              <w:color w:val="auto"/>
              <w:kern w:val="2"/>
              <w:szCs w:val="24"/>
              <w14:ligatures w14:val="standardContextual"/>
            </w:rPr>
          </w:pPr>
          <w:hyperlink w:anchor="_Toc231302981" w:history="1">
            <w:r w:rsidRPr="00866CBD">
              <w:rPr>
                <w:rStyle w:val="Hyperlink"/>
                <w:noProof/>
              </w:rPr>
              <w:t>Team Intergration Activities Throughout the Year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_Toc231302981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95163E" w14:textId="544C4054" w:rsidR="00733EDE" w:rsidRDefault="00733EDE">
          <w:pPr>
            <w:pStyle w:val="TOC2"/>
            <w:tabs>
              <w:tab w:val="right" w:leader="dot" w:pos="9926"/>
            </w:tabs>
            <w:rPr>
              <w:noProof/>
              <w:color w:val="auto"/>
              <w:kern w:val="2"/>
              <w:szCs w:val="24"/>
              <w14:ligatures w14:val="standardContextual"/>
            </w:rPr>
          </w:pPr>
          <w:hyperlink w:anchor="_Toc231302982" w:history="1">
            <w:r w:rsidRPr="00866CBD">
              <w:rPr>
                <w:rStyle w:val="Hyperlink"/>
                <w:noProof/>
              </w:rPr>
              <w:t>Dynamic Monthly Checkin Template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_Toc231302982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82F327" w14:textId="7760CA58" w:rsidR="00733EDE" w:rsidRDefault="00733EDE">
          <w:pPr>
            <w:pStyle w:val="TOC2"/>
            <w:tabs>
              <w:tab w:val="right" w:leader="dot" w:pos="9926"/>
            </w:tabs>
            <w:rPr>
              <w:noProof/>
              <w:color w:val="auto"/>
              <w:kern w:val="2"/>
              <w:szCs w:val="24"/>
              <w14:ligatures w14:val="standardContextual"/>
            </w:rPr>
          </w:pPr>
          <w:hyperlink w:anchor="_Toc231302983" w:history="1">
            <w:r w:rsidRPr="00866CBD">
              <w:rPr>
                <w:rStyle w:val="Hyperlink"/>
                <w:noProof/>
              </w:rPr>
              <w:t>Indicators of Successful Year-One Onboarding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_Toc231302983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B72CEF" w14:textId="3D44AED1" w:rsidR="00733EDE" w:rsidRDefault="00733EDE">
          <w:pPr>
            <w:pStyle w:val="TOC2"/>
            <w:tabs>
              <w:tab w:val="right" w:leader="dot" w:pos="9926"/>
            </w:tabs>
            <w:rPr>
              <w:noProof/>
              <w:color w:val="auto"/>
              <w:kern w:val="2"/>
              <w:szCs w:val="24"/>
              <w14:ligatures w14:val="standardContextual"/>
            </w:rPr>
          </w:pPr>
          <w:hyperlink w:anchor="_Toc231302984" w:history="1">
            <w:r w:rsidRPr="00866CBD">
              <w:rPr>
                <w:rStyle w:val="Hyperlink"/>
                <w:noProof/>
              </w:rPr>
              <w:t>Conclusion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_Toc231302984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6D60BF" w14:textId="0EF36524" w:rsidR="00733EDE" w:rsidRDefault="00733EDE">
          <w:r>
            <w:rPr>
              <w:b/>
              <w:bCs/>
              <w:noProof/>
            </w:rPr>
            <w:fldChar w:fldCharType="end"/>
          </w:r>
        </w:p>
      </w:sdtContent>
    </w:sdt>
    <w:p w14:paraId="7C1029D2" w14:textId="34F6B4F5" w:rsidR="00733EDE" w:rsidRDefault="00733EDE">
      <w:pPr>
        <w:spacing w:before="0" w:after="160" w:line="278" w:lineRule="auto"/>
      </w:pPr>
      <w:r>
        <w:br w:type="page"/>
      </w:r>
    </w:p>
    <w:p w14:paraId="7788EDCC" w14:textId="77777777" w:rsidR="00AA121F" w:rsidRPr="00AA121F" w:rsidRDefault="00AA121F" w:rsidP="00AA121F"/>
    <w:p w14:paraId="41857F98" w14:textId="4951BDA9" w:rsidR="00E14577" w:rsidRPr="00AA121F" w:rsidRDefault="00E14577" w:rsidP="00D41196">
      <w:pPr>
        <w:pStyle w:val="Heading2"/>
        <w:rPr>
          <w:sz w:val="22"/>
          <w:szCs w:val="22"/>
        </w:rPr>
      </w:pPr>
      <w:bookmarkStart w:id="0" w:name="_Toc231302975"/>
      <w:r w:rsidRPr="00AA121F">
        <w:rPr>
          <w:sz w:val="22"/>
          <w:szCs w:val="22"/>
        </w:rPr>
        <w:t>Executive summary</w:t>
      </w:r>
      <w:bookmarkEnd w:id="0"/>
    </w:p>
    <w:p w14:paraId="0071FC89" w14:textId="1B696785" w:rsidR="003C44A7" w:rsidRPr="00AA121F" w:rsidRDefault="00002FA4" w:rsidP="003C44A7">
      <w:pPr>
        <w:rPr>
          <w:sz w:val="22"/>
        </w:rPr>
      </w:pPr>
      <w:r w:rsidRPr="00AA121F">
        <w:rPr>
          <w:sz w:val="22"/>
        </w:rPr>
        <w:t>Extend onboarding beyond orientation into long-term integration, performance growth, relationship building, and retention. This framework is designed as a dynamic manager tool that supports structured weekly and monthly check-ins throughout the employee’s first year.</w:t>
      </w:r>
    </w:p>
    <w:p w14:paraId="2FF1B171" w14:textId="6960F5E1" w:rsidR="00E14577" w:rsidRPr="00AA121F" w:rsidRDefault="00002FA4" w:rsidP="00D41196">
      <w:pPr>
        <w:pStyle w:val="Heading2"/>
        <w:rPr>
          <w:sz w:val="22"/>
          <w:szCs w:val="22"/>
        </w:rPr>
      </w:pPr>
      <w:bookmarkStart w:id="1" w:name="_Toc231302976"/>
      <w:r w:rsidRPr="00AA121F">
        <w:rPr>
          <w:sz w:val="22"/>
          <w:szCs w:val="22"/>
        </w:rPr>
        <w:t>Guiding Principles</w:t>
      </w:r>
      <w:bookmarkEnd w:id="1"/>
    </w:p>
    <w:p w14:paraId="4DA9E2F5" w14:textId="77777777" w:rsidR="00002FA4" w:rsidRPr="00AA121F" w:rsidRDefault="00002FA4" w:rsidP="00002FA4">
      <w:pPr>
        <w:rPr>
          <w:b/>
          <w:bCs/>
          <w:sz w:val="22"/>
        </w:rPr>
      </w:pPr>
      <w:r w:rsidRPr="00AA121F">
        <w:rPr>
          <w:b/>
          <w:bCs/>
          <w:sz w:val="22"/>
        </w:rPr>
        <w:t>Successful onboarding should:</w:t>
      </w:r>
    </w:p>
    <w:p w14:paraId="0974B57D" w14:textId="77777777" w:rsidR="00002FA4" w:rsidRPr="00AA121F" w:rsidRDefault="00002FA4" w:rsidP="00002FA4">
      <w:pPr>
        <w:numPr>
          <w:ilvl w:val="0"/>
          <w:numId w:val="3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Build confidence gradually</w:t>
      </w:r>
    </w:p>
    <w:p w14:paraId="5D631FC6" w14:textId="77777777" w:rsidR="00002FA4" w:rsidRPr="00AA121F" w:rsidRDefault="00002FA4" w:rsidP="00002FA4">
      <w:pPr>
        <w:numPr>
          <w:ilvl w:val="0"/>
          <w:numId w:val="3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Clarify expectations continuously</w:t>
      </w:r>
    </w:p>
    <w:p w14:paraId="3EC6E4F1" w14:textId="77777777" w:rsidR="00002FA4" w:rsidRPr="00AA121F" w:rsidRDefault="00002FA4" w:rsidP="00002FA4">
      <w:pPr>
        <w:numPr>
          <w:ilvl w:val="0"/>
          <w:numId w:val="3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Create meaningful relationships early</w:t>
      </w:r>
    </w:p>
    <w:p w14:paraId="6F49CE9C" w14:textId="77777777" w:rsidR="00002FA4" w:rsidRPr="00AA121F" w:rsidRDefault="00002FA4" w:rsidP="00002FA4">
      <w:pPr>
        <w:numPr>
          <w:ilvl w:val="0"/>
          <w:numId w:val="3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Reinforce culture through experience—not presentations</w:t>
      </w:r>
    </w:p>
    <w:p w14:paraId="7D88276F" w14:textId="77777777" w:rsidR="00002FA4" w:rsidRPr="00AA121F" w:rsidRDefault="00002FA4" w:rsidP="00002FA4">
      <w:pPr>
        <w:numPr>
          <w:ilvl w:val="0"/>
          <w:numId w:val="3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Provide increasing autonomy over time</w:t>
      </w:r>
    </w:p>
    <w:p w14:paraId="11A4900A" w14:textId="1E1487D6" w:rsidR="003C44A7" w:rsidRPr="00AA121F" w:rsidRDefault="00002FA4" w:rsidP="003C44A7">
      <w:pPr>
        <w:numPr>
          <w:ilvl w:val="0"/>
          <w:numId w:val="3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Include regular reflection and recalibration</w:t>
      </w:r>
    </w:p>
    <w:p w14:paraId="713682BB" w14:textId="3DD6E65E" w:rsidR="00E14577" w:rsidRPr="00AA121F" w:rsidRDefault="00002FA4" w:rsidP="00D41196">
      <w:pPr>
        <w:pStyle w:val="Heading2"/>
        <w:rPr>
          <w:sz w:val="22"/>
          <w:szCs w:val="22"/>
        </w:rPr>
      </w:pPr>
      <w:bookmarkStart w:id="2" w:name="_Toc231302977"/>
      <w:r w:rsidRPr="00AA121F">
        <w:rPr>
          <w:sz w:val="22"/>
          <w:szCs w:val="22"/>
        </w:rPr>
        <w:t>Core Components</w:t>
      </w:r>
      <w:bookmarkEnd w:id="2"/>
    </w:p>
    <w:p w14:paraId="2F309D01" w14:textId="77777777" w:rsidR="00002FA4" w:rsidRPr="00AA121F" w:rsidRDefault="00002FA4" w:rsidP="00002FA4">
      <w:pPr>
        <w:rPr>
          <w:sz w:val="22"/>
        </w:rPr>
      </w:pPr>
      <w:r w:rsidRPr="00AA121F">
        <w:rPr>
          <w:sz w:val="22"/>
        </w:rPr>
        <w:t>Each phase should include:</w:t>
      </w:r>
    </w:p>
    <w:p w14:paraId="7703ED40" w14:textId="77777777" w:rsidR="00002FA4" w:rsidRPr="00AA121F" w:rsidRDefault="00002FA4" w:rsidP="00002FA4">
      <w:pPr>
        <w:numPr>
          <w:ilvl w:val="0"/>
          <w:numId w:val="4"/>
        </w:numPr>
        <w:spacing w:before="0" w:after="160" w:line="278" w:lineRule="auto"/>
        <w:rPr>
          <w:sz w:val="22"/>
        </w:rPr>
      </w:pPr>
      <w:r w:rsidRPr="00AA121F">
        <w:rPr>
          <w:b/>
          <w:bCs/>
          <w:sz w:val="22"/>
        </w:rPr>
        <w:t>Learning &amp; Skill Development</w:t>
      </w:r>
    </w:p>
    <w:p w14:paraId="6CB1B1CC" w14:textId="77777777" w:rsidR="00002FA4" w:rsidRPr="00AA121F" w:rsidRDefault="00002FA4" w:rsidP="00002FA4">
      <w:pPr>
        <w:numPr>
          <w:ilvl w:val="0"/>
          <w:numId w:val="4"/>
        </w:numPr>
        <w:spacing w:before="0" w:after="160" w:line="278" w:lineRule="auto"/>
        <w:rPr>
          <w:sz w:val="22"/>
        </w:rPr>
      </w:pPr>
      <w:r w:rsidRPr="00AA121F">
        <w:rPr>
          <w:b/>
          <w:bCs/>
          <w:sz w:val="22"/>
        </w:rPr>
        <w:t>Relationship Building</w:t>
      </w:r>
    </w:p>
    <w:p w14:paraId="77FEE18E" w14:textId="77777777" w:rsidR="00002FA4" w:rsidRPr="00AA121F" w:rsidRDefault="00002FA4" w:rsidP="00002FA4">
      <w:pPr>
        <w:numPr>
          <w:ilvl w:val="0"/>
          <w:numId w:val="4"/>
        </w:numPr>
        <w:spacing w:before="0" w:after="160" w:line="278" w:lineRule="auto"/>
        <w:rPr>
          <w:sz w:val="22"/>
        </w:rPr>
      </w:pPr>
      <w:r w:rsidRPr="00AA121F">
        <w:rPr>
          <w:b/>
          <w:bCs/>
          <w:sz w:val="22"/>
        </w:rPr>
        <w:t>Manager Check-ins</w:t>
      </w:r>
    </w:p>
    <w:p w14:paraId="08200DEF" w14:textId="77777777" w:rsidR="00002FA4" w:rsidRPr="00AA121F" w:rsidRDefault="00002FA4" w:rsidP="00002FA4">
      <w:pPr>
        <w:numPr>
          <w:ilvl w:val="0"/>
          <w:numId w:val="4"/>
        </w:numPr>
        <w:spacing w:before="0" w:after="160" w:line="278" w:lineRule="auto"/>
        <w:rPr>
          <w:sz w:val="22"/>
        </w:rPr>
      </w:pPr>
      <w:r w:rsidRPr="00AA121F">
        <w:rPr>
          <w:b/>
          <w:bCs/>
          <w:sz w:val="22"/>
        </w:rPr>
        <w:t>Cross-functional Exposure</w:t>
      </w:r>
    </w:p>
    <w:p w14:paraId="50C33B5A" w14:textId="77777777" w:rsidR="00002FA4" w:rsidRPr="00AA121F" w:rsidRDefault="00002FA4" w:rsidP="00002FA4">
      <w:pPr>
        <w:numPr>
          <w:ilvl w:val="0"/>
          <w:numId w:val="4"/>
        </w:numPr>
        <w:spacing w:before="0" w:after="160" w:line="278" w:lineRule="auto"/>
        <w:rPr>
          <w:sz w:val="22"/>
        </w:rPr>
      </w:pPr>
      <w:r w:rsidRPr="00AA121F">
        <w:rPr>
          <w:b/>
          <w:bCs/>
          <w:sz w:val="22"/>
        </w:rPr>
        <w:t>Feedback &amp; Reflection</w:t>
      </w:r>
    </w:p>
    <w:p w14:paraId="6CC8C801" w14:textId="77777777" w:rsidR="00002FA4" w:rsidRPr="00AA121F" w:rsidRDefault="00002FA4" w:rsidP="00002FA4">
      <w:pPr>
        <w:numPr>
          <w:ilvl w:val="0"/>
          <w:numId w:val="4"/>
        </w:numPr>
        <w:spacing w:before="0" w:after="160" w:line="278" w:lineRule="auto"/>
        <w:rPr>
          <w:sz w:val="22"/>
        </w:rPr>
      </w:pPr>
      <w:r w:rsidRPr="00AA121F">
        <w:rPr>
          <w:b/>
          <w:bCs/>
          <w:sz w:val="22"/>
        </w:rPr>
        <w:t>Career Development</w:t>
      </w:r>
    </w:p>
    <w:p w14:paraId="6DADC62C" w14:textId="77777777" w:rsidR="00002FA4" w:rsidRPr="00AA121F" w:rsidRDefault="00002FA4" w:rsidP="00002FA4">
      <w:pPr>
        <w:numPr>
          <w:ilvl w:val="0"/>
          <w:numId w:val="4"/>
        </w:numPr>
        <w:spacing w:before="0" w:after="160" w:line="278" w:lineRule="auto"/>
        <w:rPr>
          <w:sz w:val="22"/>
        </w:rPr>
      </w:pPr>
      <w:r w:rsidRPr="00AA121F">
        <w:rPr>
          <w:b/>
          <w:bCs/>
          <w:sz w:val="22"/>
        </w:rPr>
        <w:t>Belonging &amp; Inclusion</w:t>
      </w:r>
    </w:p>
    <w:p w14:paraId="3E9870E8" w14:textId="77777777" w:rsidR="00002FA4" w:rsidRPr="00AA121F" w:rsidRDefault="00002FA4" w:rsidP="00002FA4">
      <w:pPr>
        <w:numPr>
          <w:ilvl w:val="0"/>
          <w:numId w:val="4"/>
        </w:numPr>
        <w:spacing w:before="0" w:after="160" w:line="278" w:lineRule="auto"/>
        <w:rPr>
          <w:sz w:val="22"/>
        </w:rPr>
      </w:pPr>
      <w:r w:rsidRPr="00AA121F">
        <w:rPr>
          <w:b/>
          <w:bCs/>
          <w:sz w:val="22"/>
        </w:rPr>
        <w:t>Recognition &amp; Wins</w:t>
      </w:r>
    </w:p>
    <w:p w14:paraId="72387C4F" w14:textId="77777777" w:rsidR="00AA121F" w:rsidRPr="00AA121F" w:rsidRDefault="00AA121F" w:rsidP="00D41196">
      <w:pPr>
        <w:pStyle w:val="Heading2"/>
        <w:rPr>
          <w:sz w:val="22"/>
          <w:szCs w:val="22"/>
        </w:rPr>
      </w:pPr>
    </w:p>
    <w:p w14:paraId="07ED1488" w14:textId="77777777" w:rsidR="00AA121F" w:rsidRPr="00AA121F" w:rsidRDefault="00AA121F" w:rsidP="00D41196">
      <w:pPr>
        <w:pStyle w:val="Heading2"/>
        <w:rPr>
          <w:sz w:val="22"/>
          <w:szCs w:val="22"/>
        </w:rPr>
      </w:pPr>
    </w:p>
    <w:p w14:paraId="0D331AD8" w14:textId="77777777" w:rsidR="00AA121F" w:rsidRPr="00AA121F" w:rsidRDefault="00AA121F" w:rsidP="00D41196">
      <w:pPr>
        <w:pStyle w:val="Heading2"/>
        <w:rPr>
          <w:sz w:val="22"/>
          <w:szCs w:val="22"/>
        </w:rPr>
      </w:pPr>
    </w:p>
    <w:p w14:paraId="29D1DC4B" w14:textId="77777777" w:rsidR="00AA121F" w:rsidRPr="00AA121F" w:rsidRDefault="00AA121F" w:rsidP="00D41196">
      <w:pPr>
        <w:pStyle w:val="Heading2"/>
        <w:rPr>
          <w:sz w:val="22"/>
          <w:szCs w:val="22"/>
        </w:rPr>
      </w:pPr>
    </w:p>
    <w:p w14:paraId="6C4758DF" w14:textId="77777777" w:rsidR="00AA121F" w:rsidRPr="00AA121F" w:rsidRDefault="00AA121F" w:rsidP="00D41196">
      <w:pPr>
        <w:pStyle w:val="Heading2"/>
        <w:rPr>
          <w:sz w:val="22"/>
          <w:szCs w:val="22"/>
        </w:rPr>
      </w:pPr>
    </w:p>
    <w:p w14:paraId="3EBC5B74" w14:textId="77777777" w:rsidR="00AA121F" w:rsidRDefault="00AA121F" w:rsidP="00AA121F">
      <w:pPr>
        <w:rPr>
          <w:sz w:val="22"/>
        </w:rPr>
      </w:pPr>
    </w:p>
    <w:p w14:paraId="0054B063" w14:textId="77777777" w:rsidR="00AA121F" w:rsidRPr="00AA121F" w:rsidRDefault="00AA121F" w:rsidP="00AA121F">
      <w:pPr>
        <w:rPr>
          <w:sz w:val="22"/>
        </w:rPr>
      </w:pPr>
    </w:p>
    <w:p w14:paraId="28ABE93A" w14:textId="77777777" w:rsidR="00AA121F" w:rsidRPr="00AA121F" w:rsidRDefault="00AA121F" w:rsidP="00AA121F">
      <w:pPr>
        <w:rPr>
          <w:sz w:val="22"/>
        </w:rPr>
      </w:pPr>
    </w:p>
    <w:p w14:paraId="7244FA00" w14:textId="0D540917" w:rsidR="00E14577" w:rsidRPr="00AA121F" w:rsidRDefault="00002FA4" w:rsidP="00D41196">
      <w:pPr>
        <w:pStyle w:val="Heading2"/>
        <w:rPr>
          <w:sz w:val="22"/>
          <w:szCs w:val="22"/>
        </w:rPr>
      </w:pPr>
      <w:bookmarkStart w:id="3" w:name="_Toc231302978"/>
      <w:r w:rsidRPr="00AA121F">
        <w:rPr>
          <w:sz w:val="22"/>
          <w:szCs w:val="22"/>
        </w:rPr>
        <w:lastRenderedPageBreak/>
        <w:t>Dynamic Check-In Framework</w:t>
      </w:r>
      <w:bookmarkEnd w:id="3"/>
    </w:p>
    <w:p w14:paraId="595DB522" w14:textId="77777777" w:rsidR="00002FA4" w:rsidRPr="00AA121F" w:rsidRDefault="00002FA4" w:rsidP="00002FA4">
      <w:pPr>
        <w:rPr>
          <w:b/>
          <w:bCs/>
          <w:sz w:val="22"/>
        </w:rPr>
      </w:pPr>
      <w:r w:rsidRPr="00AA121F">
        <w:rPr>
          <w:b/>
          <w:bCs/>
          <w:sz w:val="22"/>
        </w:rPr>
        <w:t>Weekly Manager Check-In Structure (First 90 Days)</w:t>
      </w:r>
    </w:p>
    <w:p w14:paraId="7AFAB5E2" w14:textId="77777777" w:rsidR="00002FA4" w:rsidRPr="00AA121F" w:rsidRDefault="00002FA4" w:rsidP="00002FA4">
      <w:pPr>
        <w:rPr>
          <w:sz w:val="22"/>
        </w:rPr>
      </w:pPr>
      <w:r w:rsidRPr="00AA121F">
        <w:rPr>
          <w:sz w:val="22"/>
        </w:rPr>
        <w:t>Use these prompts during recurring 1:1s:</w:t>
      </w:r>
    </w:p>
    <w:p w14:paraId="7F20ABD0" w14:textId="77777777" w:rsidR="00002FA4" w:rsidRPr="00AA121F" w:rsidRDefault="00002FA4" w:rsidP="00002FA4">
      <w:pPr>
        <w:rPr>
          <w:b/>
          <w:bCs/>
          <w:sz w:val="22"/>
        </w:rPr>
      </w:pPr>
      <w:r w:rsidRPr="00AA121F">
        <w:rPr>
          <w:b/>
          <w:bCs/>
          <w:sz w:val="22"/>
        </w:rPr>
        <w:t>Connection &amp; Wellbeing</w:t>
      </w:r>
    </w:p>
    <w:p w14:paraId="236C4F90" w14:textId="77777777" w:rsidR="00002FA4" w:rsidRPr="00AA121F" w:rsidRDefault="00002FA4" w:rsidP="00002FA4">
      <w:pPr>
        <w:numPr>
          <w:ilvl w:val="0"/>
          <w:numId w:val="5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How are you feeling about your transition so far?</w:t>
      </w:r>
    </w:p>
    <w:p w14:paraId="0D350AAD" w14:textId="77777777" w:rsidR="00002FA4" w:rsidRPr="00AA121F" w:rsidRDefault="00002FA4" w:rsidP="00002FA4">
      <w:pPr>
        <w:numPr>
          <w:ilvl w:val="0"/>
          <w:numId w:val="5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What has energized you this week?</w:t>
      </w:r>
    </w:p>
    <w:p w14:paraId="0B0D89CE" w14:textId="4E20D039" w:rsidR="00002FA4" w:rsidRPr="00AA121F" w:rsidRDefault="00002FA4" w:rsidP="00002FA4">
      <w:pPr>
        <w:numPr>
          <w:ilvl w:val="0"/>
          <w:numId w:val="5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What has felt unclear or frustrating?</w:t>
      </w:r>
    </w:p>
    <w:p w14:paraId="329A484C" w14:textId="295DB5A0" w:rsidR="00002FA4" w:rsidRPr="00AA121F" w:rsidRDefault="00002FA4" w:rsidP="00002FA4">
      <w:pPr>
        <w:rPr>
          <w:b/>
          <w:bCs/>
          <w:sz w:val="22"/>
        </w:rPr>
      </w:pPr>
      <w:r w:rsidRPr="00AA121F">
        <w:rPr>
          <w:b/>
          <w:bCs/>
          <w:sz w:val="22"/>
        </w:rPr>
        <w:t>Role Clarity</w:t>
      </w:r>
    </w:p>
    <w:p w14:paraId="63D45C88" w14:textId="77777777" w:rsidR="00002FA4" w:rsidRPr="00AA121F" w:rsidRDefault="00002FA4" w:rsidP="00002FA4">
      <w:pPr>
        <w:numPr>
          <w:ilvl w:val="0"/>
          <w:numId w:val="6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What responsibilities feel most clear?</w:t>
      </w:r>
    </w:p>
    <w:p w14:paraId="64EEADD6" w14:textId="77777777" w:rsidR="00002FA4" w:rsidRPr="00AA121F" w:rsidRDefault="00002FA4" w:rsidP="00002FA4">
      <w:pPr>
        <w:numPr>
          <w:ilvl w:val="0"/>
          <w:numId w:val="6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Where do you still need guidance?</w:t>
      </w:r>
    </w:p>
    <w:p w14:paraId="338FE22E" w14:textId="77777777" w:rsidR="00002FA4" w:rsidRPr="00AA121F" w:rsidRDefault="00002FA4" w:rsidP="00002FA4">
      <w:pPr>
        <w:numPr>
          <w:ilvl w:val="0"/>
          <w:numId w:val="6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What blockers can I help remove?</w:t>
      </w:r>
    </w:p>
    <w:p w14:paraId="31E4C6B8" w14:textId="77777777" w:rsidR="00002FA4" w:rsidRPr="00AA121F" w:rsidRDefault="00002FA4" w:rsidP="00002FA4">
      <w:pPr>
        <w:rPr>
          <w:b/>
          <w:bCs/>
          <w:sz w:val="22"/>
        </w:rPr>
      </w:pPr>
      <w:r w:rsidRPr="00AA121F">
        <w:rPr>
          <w:b/>
          <w:bCs/>
          <w:sz w:val="22"/>
        </w:rPr>
        <w:t>Relationship Building</w:t>
      </w:r>
    </w:p>
    <w:p w14:paraId="30A849AD" w14:textId="77777777" w:rsidR="00002FA4" w:rsidRPr="00AA121F" w:rsidRDefault="00002FA4" w:rsidP="00002FA4">
      <w:pPr>
        <w:numPr>
          <w:ilvl w:val="0"/>
          <w:numId w:val="7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Who have you connected with this week?</w:t>
      </w:r>
    </w:p>
    <w:p w14:paraId="431F3A9A" w14:textId="77777777" w:rsidR="00002FA4" w:rsidRPr="00AA121F" w:rsidRDefault="00002FA4" w:rsidP="00002FA4">
      <w:pPr>
        <w:numPr>
          <w:ilvl w:val="0"/>
          <w:numId w:val="7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Are there stakeholders you’d like additional exposure to?</w:t>
      </w:r>
    </w:p>
    <w:p w14:paraId="20180E19" w14:textId="77777777" w:rsidR="00002FA4" w:rsidRPr="00AA121F" w:rsidRDefault="00002FA4" w:rsidP="00002FA4">
      <w:pPr>
        <w:numPr>
          <w:ilvl w:val="0"/>
          <w:numId w:val="7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Are you finding your place within the team culture?</w:t>
      </w:r>
    </w:p>
    <w:p w14:paraId="55E19AFD" w14:textId="77777777" w:rsidR="00002FA4" w:rsidRPr="00AA121F" w:rsidRDefault="00002FA4" w:rsidP="00002FA4">
      <w:pPr>
        <w:rPr>
          <w:b/>
          <w:bCs/>
          <w:sz w:val="22"/>
        </w:rPr>
      </w:pPr>
      <w:r w:rsidRPr="00AA121F">
        <w:rPr>
          <w:b/>
          <w:bCs/>
          <w:sz w:val="22"/>
        </w:rPr>
        <w:t>Learning &amp; Growth</w:t>
      </w:r>
    </w:p>
    <w:p w14:paraId="4B03C7CE" w14:textId="77777777" w:rsidR="00002FA4" w:rsidRPr="00AA121F" w:rsidRDefault="00002FA4" w:rsidP="00002FA4">
      <w:pPr>
        <w:numPr>
          <w:ilvl w:val="0"/>
          <w:numId w:val="8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What are you learning most quickly?</w:t>
      </w:r>
    </w:p>
    <w:p w14:paraId="6B151941" w14:textId="77777777" w:rsidR="00002FA4" w:rsidRPr="00AA121F" w:rsidRDefault="00002FA4" w:rsidP="00002FA4">
      <w:pPr>
        <w:numPr>
          <w:ilvl w:val="0"/>
          <w:numId w:val="8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What skills would you like more support developing?</w:t>
      </w:r>
    </w:p>
    <w:p w14:paraId="2376B047" w14:textId="77777777" w:rsidR="00002FA4" w:rsidRPr="00AA121F" w:rsidRDefault="00002FA4" w:rsidP="00002FA4">
      <w:pPr>
        <w:numPr>
          <w:ilvl w:val="0"/>
          <w:numId w:val="8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What training resources have been most useful?</w:t>
      </w:r>
    </w:p>
    <w:p w14:paraId="1B55495F" w14:textId="77777777" w:rsidR="00002FA4" w:rsidRPr="00AA121F" w:rsidRDefault="00002FA4" w:rsidP="00002FA4">
      <w:pPr>
        <w:rPr>
          <w:b/>
          <w:bCs/>
          <w:sz w:val="22"/>
        </w:rPr>
      </w:pPr>
      <w:r w:rsidRPr="00AA121F">
        <w:rPr>
          <w:b/>
          <w:bCs/>
          <w:sz w:val="22"/>
        </w:rPr>
        <w:t>Feedback &amp; Support</w:t>
      </w:r>
    </w:p>
    <w:p w14:paraId="31EC701E" w14:textId="77777777" w:rsidR="00002FA4" w:rsidRPr="00AA121F" w:rsidRDefault="00002FA4" w:rsidP="00002FA4">
      <w:pPr>
        <w:numPr>
          <w:ilvl w:val="0"/>
          <w:numId w:val="9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What feedback have you received recently?</w:t>
      </w:r>
    </w:p>
    <w:p w14:paraId="569607FD" w14:textId="77777777" w:rsidR="00002FA4" w:rsidRPr="00AA121F" w:rsidRDefault="00002FA4" w:rsidP="00002FA4">
      <w:pPr>
        <w:numPr>
          <w:ilvl w:val="0"/>
          <w:numId w:val="9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What feedback would help you most right now?</w:t>
      </w:r>
    </w:p>
    <w:p w14:paraId="54BD4DA0" w14:textId="77777777" w:rsidR="00002FA4" w:rsidRPr="00AA121F" w:rsidRDefault="00002FA4" w:rsidP="00002FA4">
      <w:pPr>
        <w:numPr>
          <w:ilvl w:val="0"/>
          <w:numId w:val="9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How can I better support your onboarding?</w:t>
      </w:r>
    </w:p>
    <w:p w14:paraId="609F4A31" w14:textId="77777777" w:rsidR="00AA121F" w:rsidRPr="00AA121F" w:rsidRDefault="00AA121F" w:rsidP="00AA121F">
      <w:pPr>
        <w:spacing w:before="0" w:after="160" w:line="278" w:lineRule="auto"/>
        <w:rPr>
          <w:sz w:val="22"/>
        </w:rPr>
      </w:pPr>
    </w:p>
    <w:p w14:paraId="219EBC46" w14:textId="77777777" w:rsidR="00AA121F" w:rsidRPr="00AA121F" w:rsidRDefault="00AA121F" w:rsidP="00AA121F">
      <w:pPr>
        <w:spacing w:before="0" w:after="160" w:line="278" w:lineRule="auto"/>
        <w:rPr>
          <w:sz w:val="22"/>
        </w:rPr>
      </w:pPr>
    </w:p>
    <w:p w14:paraId="5BFC858F" w14:textId="77777777" w:rsidR="00AA121F" w:rsidRPr="00AA121F" w:rsidRDefault="00AA121F" w:rsidP="00AA121F">
      <w:pPr>
        <w:spacing w:before="0" w:after="160" w:line="278" w:lineRule="auto"/>
        <w:rPr>
          <w:sz w:val="22"/>
        </w:rPr>
      </w:pPr>
    </w:p>
    <w:p w14:paraId="065A329E" w14:textId="77777777" w:rsidR="00AA121F" w:rsidRPr="00AA121F" w:rsidRDefault="00AA121F" w:rsidP="00AA121F">
      <w:pPr>
        <w:spacing w:before="0" w:after="160" w:line="278" w:lineRule="auto"/>
        <w:rPr>
          <w:sz w:val="22"/>
        </w:rPr>
      </w:pPr>
    </w:p>
    <w:p w14:paraId="2D7B8B26" w14:textId="77777777" w:rsidR="00AA121F" w:rsidRPr="00AA121F" w:rsidRDefault="00AA121F" w:rsidP="00AA121F">
      <w:pPr>
        <w:spacing w:before="0" w:after="160" w:line="278" w:lineRule="auto"/>
        <w:rPr>
          <w:sz w:val="22"/>
        </w:rPr>
      </w:pPr>
    </w:p>
    <w:p w14:paraId="0B3D8B8C" w14:textId="77777777" w:rsidR="00AA121F" w:rsidRDefault="00AA121F" w:rsidP="00AA121F">
      <w:pPr>
        <w:spacing w:before="0" w:after="160" w:line="278" w:lineRule="auto"/>
        <w:rPr>
          <w:sz w:val="22"/>
        </w:rPr>
      </w:pPr>
    </w:p>
    <w:p w14:paraId="4D38D42F" w14:textId="77777777" w:rsidR="00AA121F" w:rsidRDefault="00AA121F" w:rsidP="00AA121F">
      <w:pPr>
        <w:spacing w:before="0" w:after="160" w:line="278" w:lineRule="auto"/>
        <w:rPr>
          <w:sz w:val="22"/>
        </w:rPr>
      </w:pPr>
    </w:p>
    <w:p w14:paraId="2619998E" w14:textId="77777777" w:rsidR="00AA121F" w:rsidRPr="00AA121F" w:rsidRDefault="00AA121F" w:rsidP="00AA121F">
      <w:pPr>
        <w:spacing w:before="0" w:after="160" w:line="278" w:lineRule="auto"/>
        <w:rPr>
          <w:sz w:val="22"/>
        </w:rPr>
      </w:pPr>
    </w:p>
    <w:p w14:paraId="387442F0" w14:textId="41DAAC51" w:rsidR="00002FA4" w:rsidRPr="00AA121F" w:rsidRDefault="007D16F5" w:rsidP="00002FA4">
      <w:pPr>
        <w:pStyle w:val="Heading2"/>
        <w:rPr>
          <w:sz w:val="22"/>
          <w:szCs w:val="22"/>
        </w:rPr>
      </w:pPr>
      <w:bookmarkStart w:id="4" w:name="_Toc231302979"/>
      <w:r w:rsidRPr="00AA121F">
        <w:rPr>
          <w:sz w:val="22"/>
          <w:szCs w:val="22"/>
        </w:rPr>
        <w:lastRenderedPageBreak/>
        <w:t>Entrance Interview Expansion</w:t>
      </w:r>
      <w:bookmarkEnd w:id="4"/>
    </w:p>
    <w:p w14:paraId="4FDDF833" w14:textId="0B246557" w:rsidR="007D16F5" w:rsidRPr="00AA121F" w:rsidRDefault="007D16F5" w:rsidP="007D16F5">
      <w:pPr>
        <w:rPr>
          <w:b/>
          <w:bCs/>
          <w:sz w:val="22"/>
        </w:rPr>
      </w:pPr>
      <w:r w:rsidRPr="00AA121F">
        <w:rPr>
          <w:b/>
          <w:bCs/>
          <w:sz w:val="22"/>
        </w:rPr>
        <w:t xml:space="preserve">Enhanced Entrance Interview Questions - </w:t>
      </w:r>
      <w:r w:rsidRPr="00AA121F">
        <w:rPr>
          <w:sz w:val="22"/>
        </w:rPr>
        <w:t>Conduct during Week 1.</w:t>
      </w:r>
    </w:p>
    <w:p w14:paraId="11879E50" w14:textId="77777777" w:rsidR="007D16F5" w:rsidRPr="00AA121F" w:rsidRDefault="007D16F5" w:rsidP="007D16F5">
      <w:pPr>
        <w:rPr>
          <w:b/>
          <w:bCs/>
          <w:sz w:val="22"/>
        </w:rPr>
      </w:pPr>
      <w:r w:rsidRPr="00AA121F">
        <w:rPr>
          <w:b/>
          <w:bCs/>
          <w:sz w:val="22"/>
        </w:rPr>
        <w:t>Motivation &amp; Work Style</w:t>
      </w:r>
    </w:p>
    <w:p w14:paraId="1AD1181D" w14:textId="77777777" w:rsidR="007D16F5" w:rsidRPr="00AA121F" w:rsidRDefault="007D16F5" w:rsidP="007D16F5">
      <w:pPr>
        <w:numPr>
          <w:ilvl w:val="0"/>
          <w:numId w:val="10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What motivated you to join this organization?</w:t>
      </w:r>
    </w:p>
    <w:p w14:paraId="6296DB16" w14:textId="77777777" w:rsidR="007D16F5" w:rsidRPr="00AA121F" w:rsidRDefault="007D16F5" w:rsidP="007D16F5">
      <w:pPr>
        <w:numPr>
          <w:ilvl w:val="0"/>
          <w:numId w:val="10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What conditions help you do your best work?</w:t>
      </w:r>
    </w:p>
    <w:p w14:paraId="505FD0EE" w14:textId="77777777" w:rsidR="007D16F5" w:rsidRPr="00AA121F" w:rsidRDefault="007D16F5" w:rsidP="007D16F5">
      <w:pPr>
        <w:numPr>
          <w:ilvl w:val="0"/>
          <w:numId w:val="10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What types of work drain your energy?</w:t>
      </w:r>
    </w:p>
    <w:p w14:paraId="06DF108F" w14:textId="77777777" w:rsidR="007D16F5" w:rsidRPr="00AA121F" w:rsidRDefault="007D16F5" w:rsidP="007D16F5">
      <w:pPr>
        <w:rPr>
          <w:b/>
          <w:bCs/>
          <w:sz w:val="22"/>
        </w:rPr>
      </w:pPr>
      <w:r w:rsidRPr="00AA121F">
        <w:rPr>
          <w:b/>
          <w:bCs/>
          <w:sz w:val="22"/>
        </w:rPr>
        <w:t>Communication Preferences</w:t>
      </w:r>
    </w:p>
    <w:p w14:paraId="368AE61D" w14:textId="77777777" w:rsidR="007D16F5" w:rsidRPr="00AA121F" w:rsidRDefault="007D16F5" w:rsidP="007D16F5">
      <w:pPr>
        <w:numPr>
          <w:ilvl w:val="0"/>
          <w:numId w:val="11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How do you prefer to receive feedback?</w:t>
      </w:r>
    </w:p>
    <w:p w14:paraId="09AAA7CD" w14:textId="77777777" w:rsidR="007D16F5" w:rsidRPr="00AA121F" w:rsidRDefault="007D16F5" w:rsidP="007D16F5">
      <w:pPr>
        <w:numPr>
          <w:ilvl w:val="0"/>
          <w:numId w:val="11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What communication style works best for you?</w:t>
      </w:r>
    </w:p>
    <w:p w14:paraId="72F41EF7" w14:textId="77777777" w:rsidR="007D16F5" w:rsidRPr="00AA121F" w:rsidRDefault="007D16F5" w:rsidP="007D16F5">
      <w:pPr>
        <w:numPr>
          <w:ilvl w:val="0"/>
          <w:numId w:val="11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How do you prefer to collaborate?</w:t>
      </w:r>
    </w:p>
    <w:p w14:paraId="1A54CC1D" w14:textId="77777777" w:rsidR="007D16F5" w:rsidRPr="00AA121F" w:rsidRDefault="007D16F5" w:rsidP="007D16F5">
      <w:pPr>
        <w:rPr>
          <w:b/>
          <w:bCs/>
          <w:sz w:val="22"/>
        </w:rPr>
      </w:pPr>
      <w:r w:rsidRPr="00AA121F">
        <w:rPr>
          <w:b/>
          <w:bCs/>
          <w:sz w:val="22"/>
        </w:rPr>
        <w:t>Career &amp; Growth</w:t>
      </w:r>
    </w:p>
    <w:p w14:paraId="42273B0B" w14:textId="77777777" w:rsidR="007D16F5" w:rsidRPr="00AA121F" w:rsidRDefault="007D16F5" w:rsidP="007D16F5">
      <w:pPr>
        <w:numPr>
          <w:ilvl w:val="0"/>
          <w:numId w:val="12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What skills are you hoping to strengthen this year?</w:t>
      </w:r>
    </w:p>
    <w:p w14:paraId="7610EBE9" w14:textId="77777777" w:rsidR="007D16F5" w:rsidRPr="00AA121F" w:rsidRDefault="007D16F5" w:rsidP="007D16F5">
      <w:pPr>
        <w:numPr>
          <w:ilvl w:val="0"/>
          <w:numId w:val="12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What experiences would make this role meaningful for you?</w:t>
      </w:r>
    </w:p>
    <w:p w14:paraId="02373E76" w14:textId="77777777" w:rsidR="007D16F5" w:rsidRPr="00AA121F" w:rsidRDefault="007D16F5" w:rsidP="007D16F5">
      <w:pPr>
        <w:numPr>
          <w:ilvl w:val="0"/>
          <w:numId w:val="12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Where do you hope your career progresses over time?</w:t>
      </w:r>
    </w:p>
    <w:p w14:paraId="1C63EF3D" w14:textId="77777777" w:rsidR="007D16F5" w:rsidRPr="00AA121F" w:rsidRDefault="007D16F5" w:rsidP="007D16F5">
      <w:pPr>
        <w:rPr>
          <w:b/>
          <w:bCs/>
          <w:sz w:val="22"/>
        </w:rPr>
      </w:pPr>
      <w:r w:rsidRPr="00AA121F">
        <w:rPr>
          <w:b/>
          <w:bCs/>
          <w:sz w:val="22"/>
        </w:rPr>
        <w:t>Inclusion &amp; Belonging</w:t>
      </w:r>
    </w:p>
    <w:p w14:paraId="40DDBDBF" w14:textId="77777777" w:rsidR="007D16F5" w:rsidRPr="00AA121F" w:rsidRDefault="007D16F5" w:rsidP="007D16F5">
      <w:pPr>
        <w:numPr>
          <w:ilvl w:val="0"/>
          <w:numId w:val="13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What helps you feel included on a team?</w:t>
      </w:r>
    </w:p>
    <w:p w14:paraId="15C516EA" w14:textId="77777777" w:rsidR="007D16F5" w:rsidRPr="00AA121F" w:rsidRDefault="007D16F5" w:rsidP="007D16F5">
      <w:pPr>
        <w:numPr>
          <w:ilvl w:val="0"/>
          <w:numId w:val="13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What should we know to support your success?</w:t>
      </w:r>
    </w:p>
    <w:p w14:paraId="450CD045" w14:textId="77777777" w:rsidR="007D16F5" w:rsidRPr="00AA121F" w:rsidRDefault="007D16F5" w:rsidP="007D16F5">
      <w:pPr>
        <w:numPr>
          <w:ilvl w:val="0"/>
          <w:numId w:val="13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Have previous onboarding experiences taught you what works—or doesn’t?</w:t>
      </w:r>
    </w:p>
    <w:p w14:paraId="179EC8ED" w14:textId="77777777" w:rsidR="007D16F5" w:rsidRPr="00AA121F" w:rsidRDefault="007D16F5" w:rsidP="007D16F5">
      <w:pPr>
        <w:rPr>
          <w:b/>
          <w:bCs/>
          <w:sz w:val="22"/>
        </w:rPr>
      </w:pPr>
      <w:r w:rsidRPr="00AA121F">
        <w:rPr>
          <w:b/>
          <w:bCs/>
          <w:sz w:val="22"/>
        </w:rPr>
        <w:t>Leadership Expectations</w:t>
      </w:r>
    </w:p>
    <w:p w14:paraId="418EE81E" w14:textId="77777777" w:rsidR="007D16F5" w:rsidRPr="00AA121F" w:rsidRDefault="007D16F5" w:rsidP="007D16F5">
      <w:pPr>
        <w:numPr>
          <w:ilvl w:val="0"/>
          <w:numId w:val="14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What does effective management look like to you?</w:t>
      </w:r>
    </w:p>
    <w:p w14:paraId="226B8D55" w14:textId="77777777" w:rsidR="007D16F5" w:rsidRPr="00AA121F" w:rsidRDefault="007D16F5" w:rsidP="007D16F5">
      <w:pPr>
        <w:numPr>
          <w:ilvl w:val="0"/>
          <w:numId w:val="14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What support from leadership helps you thrive?</w:t>
      </w:r>
    </w:p>
    <w:p w14:paraId="1319C5D5" w14:textId="77777777" w:rsidR="007D16F5" w:rsidRPr="00AA121F" w:rsidRDefault="007D16F5" w:rsidP="007D16F5">
      <w:pPr>
        <w:numPr>
          <w:ilvl w:val="0"/>
          <w:numId w:val="14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What management behaviors hinder your success?</w:t>
      </w:r>
    </w:p>
    <w:p w14:paraId="30A5C1F9" w14:textId="77777777" w:rsidR="00AA121F" w:rsidRPr="00AA121F" w:rsidRDefault="00AA121F" w:rsidP="00AA121F">
      <w:pPr>
        <w:spacing w:before="0" w:after="160" w:line="278" w:lineRule="auto"/>
        <w:rPr>
          <w:sz w:val="22"/>
        </w:rPr>
      </w:pPr>
    </w:p>
    <w:p w14:paraId="788A195F" w14:textId="77777777" w:rsidR="00AA121F" w:rsidRPr="00AA121F" w:rsidRDefault="00AA121F" w:rsidP="00AA121F">
      <w:pPr>
        <w:spacing w:before="0" w:after="160" w:line="278" w:lineRule="auto"/>
        <w:rPr>
          <w:sz w:val="22"/>
        </w:rPr>
      </w:pPr>
    </w:p>
    <w:p w14:paraId="73035330" w14:textId="77777777" w:rsidR="00AA121F" w:rsidRPr="00AA121F" w:rsidRDefault="00AA121F" w:rsidP="00AA121F">
      <w:pPr>
        <w:spacing w:before="0" w:after="160" w:line="278" w:lineRule="auto"/>
        <w:rPr>
          <w:sz w:val="22"/>
        </w:rPr>
      </w:pPr>
    </w:p>
    <w:p w14:paraId="68D7A234" w14:textId="77777777" w:rsidR="00AA121F" w:rsidRPr="00AA121F" w:rsidRDefault="00AA121F" w:rsidP="00AA121F">
      <w:pPr>
        <w:spacing w:before="0" w:after="160" w:line="278" w:lineRule="auto"/>
        <w:rPr>
          <w:sz w:val="22"/>
        </w:rPr>
      </w:pPr>
    </w:p>
    <w:p w14:paraId="1AC78AB4" w14:textId="77777777" w:rsidR="00AA121F" w:rsidRPr="00AA121F" w:rsidRDefault="00AA121F" w:rsidP="00AA121F">
      <w:pPr>
        <w:spacing w:before="0" w:after="160" w:line="278" w:lineRule="auto"/>
        <w:rPr>
          <w:sz w:val="22"/>
        </w:rPr>
      </w:pPr>
    </w:p>
    <w:p w14:paraId="0563DC12" w14:textId="77777777" w:rsidR="00AA121F" w:rsidRPr="00AA121F" w:rsidRDefault="00AA121F" w:rsidP="00AA121F">
      <w:pPr>
        <w:spacing w:before="0" w:after="160" w:line="278" w:lineRule="auto"/>
        <w:rPr>
          <w:sz w:val="22"/>
        </w:rPr>
      </w:pPr>
    </w:p>
    <w:p w14:paraId="7398F284" w14:textId="77777777" w:rsidR="00AA121F" w:rsidRDefault="00AA121F" w:rsidP="00AA121F">
      <w:pPr>
        <w:spacing w:before="0" w:after="160" w:line="278" w:lineRule="auto"/>
        <w:rPr>
          <w:sz w:val="22"/>
        </w:rPr>
      </w:pPr>
    </w:p>
    <w:p w14:paraId="46F174EA" w14:textId="77777777" w:rsidR="00AA121F" w:rsidRDefault="00AA121F" w:rsidP="00AA121F">
      <w:pPr>
        <w:spacing w:before="0" w:after="160" w:line="278" w:lineRule="auto"/>
        <w:rPr>
          <w:sz w:val="22"/>
        </w:rPr>
      </w:pPr>
    </w:p>
    <w:p w14:paraId="4511755A" w14:textId="77777777" w:rsidR="00AA121F" w:rsidRPr="00AA121F" w:rsidRDefault="00AA121F" w:rsidP="00AA121F">
      <w:pPr>
        <w:spacing w:before="0" w:after="160" w:line="278" w:lineRule="auto"/>
        <w:rPr>
          <w:sz w:val="22"/>
        </w:rPr>
      </w:pPr>
    </w:p>
    <w:p w14:paraId="13960EE6" w14:textId="04CC6290" w:rsidR="007D16F5" w:rsidRPr="00AA121F" w:rsidRDefault="007D16F5" w:rsidP="007D16F5">
      <w:pPr>
        <w:pStyle w:val="Heading2"/>
        <w:rPr>
          <w:sz w:val="22"/>
          <w:szCs w:val="22"/>
        </w:rPr>
      </w:pPr>
      <w:bookmarkStart w:id="5" w:name="_Toc231302980"/>
      <w:r w:rsidRPr="00AA121F">
        <w:rPr>
          <w:sz w:val="22"/>
          <w:szCs w:val="22"/>
        </w:rPr>
        <w:lastRenderedPageBreak/>
        <w:t>360 – Day Onbaording Timeline</w:t>
      </w:r>
      <w:bookmarkEnd w:id="5"/>
    </w:p>
    <w:p w14:paraId="21464678" w14:textId="77777777" w:rsidR="00AA121F" w:rsidRPr="00AA121F" w:rsidRDefault="00AA121F" w:rsidP="00AA121F">
      <w:pPr>
        <w:rPr>
          <w:b/>
          <w:bCs/>
          <w:sz w:val="22"/>
        </w:rPr>
      </w:pPr>
      <w:r w:rsidRPr="00AA121F">
        <w:rPr>
          <w:b/>
          <w:bCs/>
          <w:sz w:val="22"/>
        </w:rPr>
        <w:t>Phase 1: Foundation &amp; Orientation (Days 1–30)</w:t>
      </w:r>
    </w:p>
    <w:p w14:paraId="200A1BCC" w14:textId="77777777" w:rsidR="00AA121F" w:rsidRPr="00AA121F" w:rsidRDefault="00AA121F" w:rsidP="00AA121F">
      <w:pPr>
        <w:rPr>
          <w:b/>
          <w:bCs/>
          <w:sz w:val="22"/>
        </w:rPr>
      </w:pPr>
      <w:r w:rsidRPr="00AA121F">
        <w:rPr>
          <w:b/>
          <w:bCs/>
          <w:sz w:val="22"/>
        </w:rPr>
        <w:t>Goals</w:t>
      </w:r>
    </w:p>
    <w:p w14:paraId="3ED92F69" w14:textId="77777777" w:rsidR="00AA121F" w:rsidRPr="00AA121F" w:rsidRDefault="00AA121F" w:rsidP="00AA121F">
      <w:pPr>
        <w:numPr>
          <w:ilvl w:val="0"/>
          <w:numId w:val="15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Reduce uncertainty</w:t>
      </w:r>
    </w:p>
    <w:p w14:paraId="2CFCA1DE" w14:textId="77777777" w:rsidR="00AA121F" w:rsidRPr="00AA121F" w:rsidRDefault="00AA121F" w:rsidP="00AA121F">
      <w:pPr>
        <w:numPr>
          <w:ilvl w:val="0"/>
          <w:numId w:val="15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Build psychological safety</w:t>
      </w:r>
    </w:p>
    <w:p w14:paraId="72DA8980" w14:textId="77777777" w:rsidR="00AA121F" w:rsidRPr="00AA121F" w:rsidRDefault="00AA121F" w:rsidP="00AA121F">
      <w:pPr>
        <w:numPr>
          <w:ilvl w:val="0"/>
          <w:numId w:val="15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Establish relationships</w:t>
      </w:r>
    </w:p>
    <w:p w14:paraId="44D9FB1F" w14:textId="77777777" w:rsidR="00AA121F" w:rsidRPr="00AA121F" w:rsidRDefault="00AA121F" w:rsidP="00AA121F">
      <w:pPr>
        <w:numPr>
          <w:ilvl w:val="0"/>
          <w:numId w:val="15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Introduce systems and workflows</w:t>
      </w:r>
    </w:p>
    <w:p w14:paraId="7983A568" w14:textId="77777777" w:rsidR="00AA121F" w:rsidRPr="00AA121F" w:rsidRDefault="00AA121F" w:rsidP="00AA121F">
      <w:pPr>
        <w:rPr>
          <w:b/>
          <w:bCs/>
          <w:sz w:val="22"/>
        </w:rPr>
      </w:pPr>
      <w:r w:rsidRPr="00AA121F">
        <w:rPr>
          <w:b/>
          <w:bCs/>
          <w:sz w:val="22"/>
        </w:rPr>
        <w:t>Manager Actions</w:t>
      </w:r>
    </w:p>
    <w:p w14:paraId="4A6D7C1E" w14:textId="77777777" w:rsidR="00AA121F" w:rsidRPr="00AA121F" w:rsidRDefault="00AA121F" w:rsidP="00AA121F">
      <w:pPr>
        <w:rPr>
          <w:sz w:val="22"/>
        </w:rPr>
      </w:pPr>
      <w:r w:rsidRPr="00AA121F">
        <w:rPr>
          <w:sz w:val="22"/>
        </w:rPr>
        <w:t>✓ Conduct entrance interview</w:t>
      </w:r>
      <w:r w:rsidRPr="00AA121F">
        <w:rPr>
          <w:sz w:val="22"/>
        </w:rPr>
        <w:br/>
        <w:t>✓ Clarify priorities and success metrics</w:t>
      </w:r>
      <w:r w:rsidRPr="00AA121F">
        <w:rPr>
          <w:sz w:val="22"/>
        </w:rPr>
        <w:br/>
        <w:t>✓ Schedule recurring 1:1s</w:t>
      </w:r>
      <w:r w:rsidRPr="00AA121F">
        <w:rPr>
          <w:sz w:val="22"/>
        </w:rPr>
        <w:br/>
        <w:t>✓ Introduce team norms and communication expectations</w:t>
      </w:r>
      <w:r w:rsidRPr="00AA121F">
        <w:rPr>
          <w:sz w:val="22"/>
        </w:rPr>
        <w:br/>
        <w:t>✓ Assign onboarding buddy</w:t>
      </w:r>
      <w:r w:rsidRPr="00AA121F">
        <w:rPr>
          <w:sz w:val="22"/>
        </w:rPr>
        <w:br/>
        <w:t>✓ Create personalized learning roadmap</w:t>
      </w:r>
    </w:p>
    <w:p w14:paraId="653F761E" w14:textId="77777777" w:rsidR="00AA121F" w:rsidRPr="00AA121F" w:rsidRDefault="00AA121F" w:rsidP="00AA121F">
      <w:pPr>
        <w:rPr>
          <w:b/>
          <w:bCs/>
          <w:sz w:val="22"/>
        </w:rPr>
      </w:pPr>
      <w:r w:rsidRPr="00AA121F">
        <w:rPr>
          <w:b/>
          <w:bCs/>
          <w:sz w:val="22"/>
        </w:rPr>
        <w:t>New Hire Focus</w:t>
      </w:r>
    </w:p>
    <w:p w14:paraId="4EA35A54" w14:textId="77777777" w:rsidR="00AA121F" w:rsidRPr="00AA121F" w:rsidRDefault="00AA121F" w:rsidP="00AA121F">
      <w:pPr>
        <w:numPr>
          <w:ilvl w:val="0"/>
          <w:numId w:val="16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Learn systems and tools</w:t>
      </w:r>
    </w:p>
    <w:p w14:paraId="6BCD24E6" w14:textId="77777777" w:rsidR="00AA121F" w:rsidRPr="00AA121F" w:rsidRDefault="00AA121F" w:rsidP="00AA121F">
      <w:pPr>
        <w:numPr>
          <w:ilvl w:val="0"/>
          <w:numId w:val="16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Understand organizational structure</w:t>
      </w:r>
    </w:p>
    <w:p w14:paraId="380D8A56" w14:textId="77777777" w:rsidR="00AA121F" w:rsidRPr="00AA121F" w:rsidRDefault="00AA121F" w:rsidP="00AA121F">
      <w:pPr>
        <w:numPr>
          <w:ilvl w:val="0"/>
          <w:numId w:val="16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Observe team dynamics</w:t>
      </w:r>
    </w:p>
    <w:p w14:paraId="6978FDD2" w14:textId="5AE99EBD" w:rsidR="00AA121F" w:rsidRPr="00AA121F" w:rsidRDefault="00AA121F" w:rsidP="00AA121F">
      <w:pPr>
        <w:numPr>
          <w:ilvl w:val="0"/>
          <w:numId w:val="16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Begin contributing through low-risk assignments</w:t>
      </w:r>
    </w:p>
    <w:p w14:paraId="3929A646" w14:textId="00A8DED3" w:rsidR="00AA121F" w:rsidRPr="00AA121F" w:rsidRDefault="00AA121F" w:rsidP="00AA121F">
      <w:pPr>
        <w:rPr>
          <w:b/>
          <w:bCs/>
          <w:sz w:val="22"/>
        </w:rPr>
      </w:pPr>
      <w:r w:rsidRPr="00AA121F">
        <w:rPr>
          <w:b/>
          <w:bCs/>
          <w:sz w:val="22"/>
        </w:rPr>
        <w:t>Relationship Building</w:t>
      </w:r>
    </w:p>
    <w:p w14:paraId="0DDC92B1" w14:textId="77777777" w:rsidR="00AA121F" w:rsidRPr="00AA121F" w:rsidRDefault="00AA121F" w:rsidP="00AA121F">
      <w:pPr>
        <w:rPr>
          <w:b/>
          <w:bCs/>
          <w:sz w:val="22"/>
        </w:rPr>
      </w:pPr>
      <w:r w:rsidRPr="00AA121F">
        <w:rPr>
          <w:b/>
          <w:bCs/>
          <w:sz w:val="22"/>
        </w:rPr>
        <w:t>Internal</w:t>
      </w:r>
    </w:p>
    <w:p w14:paraId="61F439CF" w14:textId="77777777" w:rsidR="00AA121F" w:rsidRPr="00AA121F" w:rsidRDefault="00AA121F" w:rsidP="00AA121F">
      <w:pPr>
        <w:numPr>
          <w:ilvl w:val="0"/>
          <w:numId w:val="17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Immediate team introductions</w:t>
      </w:r>
    </w:p>
    <w:p w14:paraId="715AAC2A" w14:textId="77777777" w:rsidR="00AA121F" w:rsidRPr="00AA121F" w:rsidRDefault="00AA121F" w:rsidP="00AA121F">
      <w:pPr>
        <w:numPr>
          <w:ilvl w:val="0"/>
          <w:numId w:val="17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Cross-functional stakeholder meetings</w:t>
      </w:r>
    </w:p>
    <w:p w14:paraId="3E8BABAA" w14:textId="77777777" w:rsidR="00AA121F" w:rsidRPr="00AA121F" w:rsidRDefault="00AA121F" w:rsidP="00AA121F">
      <w:pPr>
        <w:numPr>
          <w:ilvl w:val="0"/>
          <w:numId w:val="17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Coffee chats with peers</w:t>
      </w:r>
    </w:p>
    <w:p w14:paraId="0F455B86" w14:textId="77777777" w:rsidR="00AA121F" w:rsidRPr="00AA121F" w:rsidRDefault="00AA121F" w:rsidP="00AA121F">
      <w:pPr>
        <w:rPr>
          <w:b/>
          <w:bCs/>
          <w:sz w:val="22"/>
        </w:rPr>
      </w:pPr>
      <w:r w:rsidRPr="00AA121F">
        <w:rPr>
          <w:b/>
          <w:bCs/>
          <w:sz w:val="22"/>
        </w:rPr>
        <w:t>External</w:t>
      </w:r>
    </w:p>
    <w:p w14:paraId="72D4D115" w14:textId="77777777" w:rsidR="00AA121F" w:rsidRPr="00AA121F" w:rsidRDefault="00AA121F" w:rsidP="00AA121F">
      <w:pPr>
        <w:numPr>
          <w:ilvl w:val="0"/>
          <w:numId w:val="18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Introductory meetings with vendors, clients, or partners (if applicable)</w:t>
      </w:r>
    </w:p>
    <w:p w14:paraId="696615AD" w14:textId="77777777" w:rsidR="00AA121F" w:rsidRPr="00AA121F" w:rsidRDefault="00AA121F" w:rsidP="00AA121F">
      <w:pPr>
        <w:rPr>
          <w:b/>
          <w:bCs/>
          <w:sz w:val="22"/>
        </w:rPr>
      </w:pPr>
      <w:r w:rsidRPr="00AA121F">
        <w:rPr>
          <w:b/>
          <w:bCs/>
          <w:sz w:val="22"/>
        </w:rPr>
        <w:t>Suggested Reflection Prompts</w:t>
      </w:r>
    </w:p>
    <w:p w14:paraId="0C5A8237" w14:textId="77777777" w:rsidR="00AA121F" w:rsidRPr="00AA121F" w:rsidRDefault="00AA121F" w:rsidP="00AA121F">
      <w:pPr>
        <w:numPr>
          <w:ilvl w:val="0"/>
          <w:numId w:val="19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What has surprised you most?</w:t>
      </w:r>
    </w:p>
    <w:p w14:paraId="07422ED5" w14:textId="77777777" w:rsidR="00AA121F" w:rsidRPr="00AA121F" w:rsidRDefault="00AA121F" w:rsidP="00AA121F">
      <w:pPr>
        <w:numPr>
          <w:ilvl w:val="0"/>
          <w:numId w:val="19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What remains unclear?</w:t>
      </w:r>
    </w:p>
    <w:p w14:paraId="7A89A9D0" w14:textId="613E4CB6" w:rsidR="00AA121F" w:rsidRPr="00AA121F" w:rsidRDefault="00AA121F" w:rsidP="00AA121F">
      <w:pPr>
        <w:numPr>
          <w:ilvl w:val="0"/>
          <w:numId w:val="19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What support would help accelerate your confidence?</w:t>
      </w:r>
    </w:p>
    <w:p w14:paraId="5B81BCC6" w14:textId="77777777" w:rsidR="00AA121F" w:rsidRDefault="00AA121F" w:rsidP="00AA121F">
      <w:pPr>
        <w:rPr>
          <w:b/>
          <w:bCs/>
          <w:sz w:val="22"/>
        </w:rPr>
      </w:pPr>
    </w:p>
    <w:p w14:paraId="2F9E51BF" w14:textId="77777777" w:rsidR="00AA121F" w:rsidRDefault="00AA121F" w:rsidP="00AA121F">
      <w:pPr>
        <w:rPr>
          <w:b/>
          <w:bCs/>
          <w:sz w:val="22"/>
        </w:rPr>
      </w:pPr>
    </w:p>
    <w:p w14:paraId="0E449603" w14:textId="1B33DC7C" w:rsidR="00AA121F" w:rsidRPr="00AA121F" w:rsidRDefault="00AA121F" w:rsidP="00AA121F">
      <w:pPr>
        <w:rPr>
          <w:b/>
          <w:bCs/>
          <w:sz w:val="22"/>
        </w:rPr>
      </w:pPr>
      <w:r w:rsidRPr="00AA121F">
        <w:rPr>
          <w:b/>
          <w:bCs/>
          <w:sz w:val="22"/>
        </w:rPr>
        <w:lastRenderedPageBreak/>
        <w:t>Phase 2: Integration &amp; Early Contribution (Days 31–90)</w:t>
      </w:r>
    </w:p>
    <w:p w14:paraId="783BB7E5" w14:textId="77777777" w:rsidR="00AA121F" w:rsidRPr="00AA121F" w:rsidRDefault="00AA121F" w:rsidP="00AA121F">
      <w:pPr>
        <w:rPr>
          <w:b/>
          <w:bCs/>
          <w:sz w:val="22"/>
        </w:rPr>
      </w:pPr>
      <w:r w:rsidRPr="00AA121F">
        <w:rPr>
          <w:b/>
          <w:bCs/>
          <w:sz w:val="22"/>
        </w:rPr>
        <w:t>Goals</w:t>
      </w:r>
    </w:p>
    <w:p w14:paraId="260ABEFC" w14:textId="77777777" w:rsidR="00AA121F" w:rsidRPr="00AA121F" w:rsidRDefault="00AA121F" w:rsidP="00AA121F">
      <w:pPr>
        <w:numPr>
          <w:ilvl w:val="0"/>
          <w:numId w:val="20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Increase ownership</w:t>
      </w:r>
    </w:p>
    <w:p w14:paraId="054D8784" w14:textId="77777777" w:rsidR="00AA121F" w:rsidRPr="00AA121F" w:rsidRDefault="00AA121F" w:rsidP="00AA121F">
      <w:pPr>
        <w:numPr>
          <w:ilvl w:val="0"/>
          <w:numId w:val="20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Deepen team integration</w:t>
      </w:r>
    </w:p>
    <w:p w14:paraId="0A548EC0" w14:textId="77777777" w:rsidR="00AA121F" w:rsidRPr="00AA121F" w:rsidRDefault="00AA121F" w:rsidP="00AA121F">
      <w:pPr>
        <w:numPr>
          <w:ilvl w:val="0"/>
          <w:numId w:val="20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Build credibility</w:t>
      </w:r>
    </w:p>
    <w:p w14:paraId="68F50D47" w14:textId="77777777" w:rsidR="00AA121F" w:rsidRPr="00AA121F" w:rsidRDefault="00AA121F" w:rsidP="00AA121F">
      <w:pPr>
        <w:numPr>
          <w:ilvl w:val="0"/>
          <w:numId w:val="20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Strengthen collaboration habits</w:t>
      </w:r>
    </w:p>
    <w:p w14:paraId="1C0B391B" w14:textId="77777777" w:rsidR="00AA121F" w:rsidRPr="00AA121F" w:rsidRDefault="00AA121F" w:rsidP="00AA121F">
      <w:pPr>
        <w:rPr>
          <w:b/>
          <w:bCs/>
          <w:sz w:val="22"/>
        </w:rPr>
      </w:pPr>
      <w:r w:rsidRPr="00AA121F">
        <w:rPr>
          <w:b/>
          <w:bCs/>
          <w:sz w:val="22"/>
        </w:rPr>
        <w:t>Manager Actions</w:t>
      </w:r>
    </w:p>
    <w:p w14:paraId="759A9241" w14:textId="77777777" w:rsidR="00AA121F" w:rsidRPr="00AA121F" w:rsidRDefault="00AA121F" w:rsidP="00AA121F">
      <w:pPr>
        <w:rPr>
          <w:sz w:val="22"/>
        </w:rPr>
      </w:pPr>
      <w:r w:rsidRPr="00AA121F">
        <w:rPr>
          <w:sz w:val="22"/>
        </w:rPr>
        <w:t>✓ Co-create development goals</w:t>
      </w:r>
      <w:r w:rsidRPr="00AA121F">
        <w:rPr>
          <w:sz w:val="22"/>
        </w:rPr>
        <w:br/>
        <w:t>✓ Provide stretch assignments</w:t>
      </w:r>
      <w:r w:rsidRPr="00AA121F">
        <w:rPr>
          <w:sz w:val="22"/>
        </w:rPr>
        <w:br/>
        <w:t>✓ Facilitate shadowing opportunities</w:t>
      </w:r>
      <w:r w:rsidRPr="00AA121F">
        <w:rPr>
          <w:sz w:val="22"/>
        </w:rPr>
        <w:br/>
        <w:t>✓ Introduce strategic priorities</w:t>
      </w:r>
      <w:r w:rsidRPr="00AA121F">
        <w:rPr>
          <w:sz w:val="22"/>
        </w:rPr>
        <w:br/>
        <w:t>✓ Encourage participation in meetings/projects</w:t>
      </w:r>
    </w:p>
    <w:p w14:paraId="45E9B276" w14:textId="77777777" w:rsidR="00AA121F" w:rsidRPr="00AA121F" w:rsidRDefault="00AA121F" w:rsidP="00AA121F">
      <w:pPr>
        <w:rPr>
          <w:b/>
          <w:bCs/>
          <w:sz w:val="22"/>
        </w:rPr>
      </w:pPr>
      <w:r w:rsidRPr="00AA121F">
        <w:rPr>
          <w:b/>
          <w:bCs/>
          <w:sz w:val="22"/>
        </w:rPr>
        <w:t>New Hire Focus</w:t>
      </w:r>
    </w:p>
    <w:p w14:paraId="3170339B" w14:textId="77777777" w:rsidR="00AA121F" w:rsidRPr="00AA121F" w:rsidRDefault="00AA121F" w:rsidP="00AA121F">
      <w:pPr>
        <w:numPr>
          <w:ilvl w:val="0"/>
          <w:numId w:val="21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Independently manage core responsibilities</w:t>
      </w:r>
    </w:p>
    <w:p w14:paraId="387899E0" w14:textId="77777777" w:rsidR="00AA121F" w:rsidRPr="00AA121F" w:rsidRDefault="00AA121F" w:rsidP="00AA121F">
      <w:pPr>
        <w:numPr>
          <w:ilvl w:val="0"/>
          <w:numId w:val="21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Build internal network</w:t>
      </w:r>
    </w:p>
    <w:p w14:paraId="05B3F4AE" w14:textId="77777777" w:rsidR="00AA121F" w:rsidRPr="00AA121F" w:rsidRDefault="00AA121F" w:rsidP="00AA121F">
      <w:pPr>
        <w:numPr>
          <w:ilvl w:val="0"/>
          <w:numId w:val="21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Understand team interdependencies</w:t>
      </w:r>
    </w:p>
    <w:p w14:paraId="778636EF" w14:textId="2E35DB9A" w:rsidR="00AA121F" w:rsidRPr="00AA121F" w:rsidRDefault="00AA121F" w:rsidP="00AA121F">
      <w:pPr>
        <w:numPr>
          <w:ilvl w:val="0"/>
          <w:numId w:val="21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Improve process fluency</w:t>
      </w:r>
    </w:p>
    <w:p w14:paraId="19FE9FE6" w14:textId="61AE51D5" w:rsidR="00AA121F" w:rsidRPr="00AA121F" w:rsidRDefault="00AA121F" w:rsidP="00AA121F">
      <w:pPr>
        <w:rPr>
          <w:b/>
          <w:bCs/>
          <w:sz w:val="22"/>
        </w:rPr>
      </w:pPr>
      <w:r w:rsidRPr="00AA121F">
        <w:rPr>
          <w:b/>
          <w:bCs/>
          <w:sz w:val="22"/>
        </w:rPr>
        <w:t>Relationship Building</w:t>
      </w:r>
    </w:p>
    <w:p w14:paraId="5848F572" w14:textId="77777777" w:rsidR="00AA121F" w:rsidRPr="00AA121F" w:rsidRDefault="00AA121F" w:rsidP="00AA121F">
      <w:pPr>
        <w:rPr>
          <w:b/>
          <w:bCs/>
          <w:sz w:val="22"/>
        </w:rPr>
      </w:pPr>
      <w:r w:rsidRPr="00AA121F">
        <w:rPr>
          <w:b/>
          <w:bCs/>
          <w:sz w:val="22"/>
        </w:rPr>
        <w:t>Internal</w:t>
      </w:r>
    </w:p>
    <w:p w14:paraId="01FD0DC7" w14:textId="77777777" w:rsidR="00AA121F" w:rsidRPr="00AA121F" w:rsidRDefault="00AA121F" w:rsidP="00AA121F">
      <w:pPr>
        <w:numPr>
          <w:ilvl w:val="0"/>
          <w:numId w:val="22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Meet senior leaders</w:t>
      </w:r>
    </w:p>
    <w:p w14:paraId="64064C54" w14:textId="77777777" w:rsidR="00AA121F" w:rsidRPr="00AA121F" w:rsidRDefault="00AA121F" w:rsidP="00AA121F">
      <w:pPr>
        <w:numPr>
          <w:ilvl w:val="0"/>
          <w:numId w:val="22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Join cross-functional initiatives</w:t>
      </w:r>
    </w:p>
    <w:p w14:paraId="60AB25D5" w14:textId="77777777" w:rsidR="00AA121F" w:rsidRPr="00AA121F" w:rsidRDefault="00AA121F" w:rsidP="00AA121F">
      <w:pPr>
        <w:numPr>
          <w:ilvl w:val="0"/>
          <w:numId w:val="22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Participate in team problem-solving</w:t>
      </w:r>
    </w:p>
    <w:p w14:paraId="20D73BC4" w14:textId="77777777" w:rsidR="00AA121F" w:rsidRPr="00AA121F" w:rsidRDefault="00AA121F" w:rsidP="00AA121F">
      <w:pPr>
        <w:rPr>
          <w:b/>
          <w:bCs/>
          <w:sz w:val="22"/>
        </w:rPr>
      </w:pPr>
      <w:r w:rsidRPr="00AA121F">
        <w:rPr>
          <w:b/>
          <w:bCs/>
          <w:sz w:val="22"/>
        </w:rPr>
        <w:t>External</w:t>
      </w:r>
    </w:p>
    <w:p w14:paraId="7C1C8A71" w14:textId="77777777" w:rsidR="00AA121F" w:rsidRPr="00AA121F" w:rsidRDefault="00AA121F" w:rsidP="00AA121F">
      <w:pPr>
        <w:numPr>
          <w:ilvl w:val="0"/>
          <w:numId w:val="23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Attend client or stakeholder meetings</w:t>
      </w:r>
    </w:p>
    <w:p w14:paraId="6DF812C0" w14:textId="77777777" w:rsidR="00AA121F" w:rsidRPr="00AA121F" w:rsidRDefault="00AA121F" w:rsidP="00AA121F">
      <w:pPr>
        <w:numPr>
          <w:ilvl w:val="0"/>
          <w:numId w:val="23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Observe strategic partnerships in action</w:t>
      </w:r>
    </w:p>
    <w:p w14:paraId="60F439C6" w14:textId="77777777" w:rsidR="00AA121F" w:rsidRPr="00AA121F" w:rsidRDefault="00AA121F" w:rsidP="00AA121F">
      <w:pPr>
        <w:rPr>
          <w:b/>
          <w:bCs/>
          <w:sz w:val="22"/>
        </w:rPr>
      </w:pPr>
      <w:r w:rsidRPr="00AA121F">
        <w:rPr>
          <w:b/>
          <w:bCs/>
          <w:sz w:val="22"/>
        </w:rPr>
        <w:t>Monthly Reflection Questions</w:t>
      </w:r>
    </w:p>
    <w:p w14:paraId="14593BAC" w14:textId="77777777" w:rsidR="00AA121F" w:rsidRPr="00AA121F" w:rsidRDefault="00AA121F" w:rsidP="00AA121F">
      <w:pPr>
        <w:numPr>
          <w:ilvl w:val="0"/>
          <w:numId w:val="24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Where are you gaining confidence?</w:t>
      </w:r>
    </w:p>
    <w:p w14:paraId="3E52E7B0" w14:textId="77777777" w:rsidR="00AA121F" w:rsidRPr="00AA121F" w:rsidRDefault="00AA121F" w:rsidP="00AA121F">
      <w:pPr>
        <w:numPr>
          <w:ilvl w:val="0"/>
          <w:numId w:val="24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Which relationships are most valuable so far?</w:t>
      </w:r>
    </w:p>
    <w:p w14:paraId="0D8F193E" w14:textId="77777777" w:rsidR="00AA121F" w:rsidRPr="00AA121F" w:rsidRDefault="00AA121F" w:rsidP="00AA121F">
      <w:pPr>
        <w:numPr>
          <w:ilvl w:val="0"/>
          <w:numId w:val="24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What skills need further development?</w:t>
      </w:r>
    </w:p>
    <w:p w14:paraId="45C80BE2" w14:textId="77777777" w:rsidR="00AA121F" w:rsidRPr="00AA121F" w:rsidRDefault="00AA121F" w:rsidP="00AA121F">
      <w:pPr>
        <w:numPr>
          <w:ilvl w:val="0"/>
          <w:numId w:val="24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What barriers still exist?</w:t>
      </w:r>
    </w:p>
    <w:p w14:paraId="267CA4F6" w14:textId="33AA142A" w:rsidR="00AA121F" w:rsidRPr="00AA121F" w:rsidRDefault="00AA121F" w:rsidP="00AA121F">
      <w:pPr>
        <w:rPr>
          <w:sz w:val="22"/>
        </w:rPr>
      </w:pPr>
    </w:p>
    <w:p w14:paraId="53120971" w14:textId="77777777" w:rsidR="00AA121F" w:rsidRDefault="00AA121F" w:rsidP="00AA121F">
      <w:pPr>
        <w:rPr>
          <w:b/>
          <w:bCs/>
          <w:sz w:val="22"/>
        </w:rPr>
      </w:pPr>
    </w:p>
    <w:p w14:paraId="16D12C43" w14:textId="67B2D7EA" w:rsidR="00AA121F" w:rsidRPr="00AA121F" w:rsidRDefault="00AA121F" w:rsidP="00AA121F">
      <w:pPr>
        <w:rPr>
          <w:b/>
          <w:bCs/>
          <w:sz w:val="22"/>
        </w:rPr>
      </w:pPr>
      <w:r w:rsidRPr="00AA121F">
        <w:rPr>
          <w:b/>
          <w:bCs/>
          <w:sz w:val="22"/>
        </w:rPr>
        <w:lastRenderedPageBreak/>
        <w:t>Phase 3: Ownership &amp; Performance Growth (Months 4–6)</w:t>
      </w:r>
    </w:p>
    <w:p w14:paraId="719BD756" w14:textId="77777777" w:rsidR="00AA121F" w:rsidRPr="00AA121F" w:rsidRDefault="00AA121F" w:rsidP="00AA121F">
      <w:pPr>
        <w:rPr>
          <w:b/>
          <w:bCs/>
          <w:sz w:val="22"/>
        </w:rPr>
      </w:pPr>
      <w:r w:rsidRPr="00AA121F">
        <w:rPr>
          <w:b/>
          <w:bCs/>
          <w:sz w:val="22"/>
        </w:rPr>
        <w:t>Goals</w:t>
      </w:r>
    </w:p>
    <w:p w14:paraId="02A0E5A6" w14:textId="77777777" w:rsidR="00AA121F" w:rsidRPr="00AA121F" w:rsidRDefault="00AA121F" w:rsidP="00AA121F">
      <w:pPr>
        <w:numPr>
          <w:ilvl w:val="0"/>
          <w:numId w:val="25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Transition from learner to contributor</w:t>
      </w:r>
    </w:p>
    <w:p w14:paraId="7196B7E4" w14:textId="77777777" w:rsidR="00AA121F" w:rsidRPr="00AA121F" w:rsidRDefault="00AA121F" w:rsidP="00AA121F">
      <w:pPr>
        <w:numPr>
          <w:ilvl w:val="0"/>
          <w:numId w:val="25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Increase autonomy</w:t>
      </w:r>
    </w:p>
    <w:p w14:paraId="3E199493" w14:textId="77777777" w:rsidR="00AA121F" w:rsidRPr="00AA121F" w:rsidRDefault="00AA121F" w:rsidP="00AA121F">
      <w:pPr>
        <w:numPr>
          <w:ilvl w:val="0"/>
          <w:numId w:val="25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Reinforce engagement and belonging</w:t>
      </w:r>
    </w:p>
    <w:p w14:paraId="7665A7C9" w14:textId="77777777" w:rsidR="00AA121F" w:rsidRPr="00AA121F" w:rsidRDefault="00AA121F" w:rsidP="00AA121F">
      <w:pPr>
        <w:numPr>
          <w:ilvl w:val="0"/>
          <w:numId w:val="25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Identify long-term development areas</w:t>
      </w:r>
    </w:p>
    <w:p w14:paraId="34E2C8CD" w14:textId="77777777" w:rsidR="00AA121F" w:rsidRPr="00AA121F" w:rsidRDefault="00AA121F" w:rsidP="00AA121F">
      <w:pPr>
        <w:rPr>
          <w:b/>
          <w:bCs/>
          <w:sz w:val="22"/>
        </w:rPr>
      </w:pPr>
      <w:r w:rsidRPr="00AA121F">
        <w:rPr>
          <w:b/>
          <w:bCs/>
          <w:sz w:val="22"/>
        </w:rPr>
        <w:t>Manager Actions</w:t>
      </w:r>
    </w:p>
    <w:p w14:paraId="7B3E20D5" w14:textId="77777777" w:rsidR="00AA121F" w:rsidRPr="00AA121F" w:rsidRDefault="00AA121F" w:rsidP="00AA121F">
      <w:pPr>
        <w:rPr>
          <w:sz w:val="22"/>
        </w:rPr>
      </w:pPr>
      <w:r w:rsidRPr="00AA121F">
        <w:rPr>
          <w:sz w:val="22"/>
        </w:rPr>
        <w:t>✓ Review progress against 30-60-90 goals</w:t>
      </w:r>
      <w:r w:rsidRPr="00AA121F">
        <w:rPr>
          <w:sz w:val="22"/>
        </w:rPr>
        <w:br/>
        <w:t>✓ Discuss career aspirations</w:t>
      </w:r>
      <w:r w:rsidRPr="00AA121F">
        <w:rPr>
          <w:sz w:val="22"/>
        </w:rPr>
        <w:br/>
        <w:t>✓ Identify advanced training opportunities</w:t>
      </w:r>
      <w:r w:rsidRPr="00AA121F">
        <w:rPr>
          <w:sz w:val="22"/>
        </w:rPr>
        <w:br/>
        <w:t>✓ Offer leadership exposure</w:t>
      </w:r>
      <w:r w:rsidRPr="00AA121F">
        <w:rPr>
          <w:sz w:val="22"/>
        </w:rPr>
        <w:br/>
        <w:t>✓ Recognize achievements publicly</w:t>
      </w:r>
    </w:p>
    <w:p w14:paraId="197E8CB5" w14:textId="77777777" w:rsidR="00AA121F" w:rsidRPr="00AA121F" w:rsidRDefault="00AA121F" w:rsidP="00AA121F">
      <w:pPr>
        <w:rPr>
          <w:b/>
          <w:bCs/>
          <w:sz w:val="22"/>
        </w:rPr>
      </w:pPr>
      <w:r w:rsidRPr="00AA121F">
        <w:rPr>
          <w:b/>
          <w:bCs/>
          <w:sz w:val="22"/>
        </w:rPr>
        <w:t>New Hire Focus</w:t>
      </w:r>
    </w:p>
    <w:p w14:paraId="26E8C303" w14:textId="77777777" w:rsidR="00AA121F" w:rsidRPr="00AA121F" w:rsidRDefault="00AA121F" w:rsidP="00AA121F">
      <w:pPr>
        <w:numPr>
          <w:ilvl w:val="0"/>
          <w:numId w:val="26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Lead small initiatives</w:t>
      </w:r>
    </w:p>
    <w:p w14:paraId="4A8E19F7" w14:textId="77777777" w:rsidR="00AA121F" w:rsidRPr="00AA121F" w:rsidRDefault="00AA121F" w:rsidP="00AA121F">
      <w:pPr>
        <w:numPr>
          <w:ilvl w:val="0"/>
          <w:numId w:val="26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Contribute ideas and improvements</w:t>
      </w:r>
    </w:p>
    <w:p w14:paraId="4886E455" w14:textId="77777777" w:rsidR="00AA121F" w:rsidRPr="00AA121F" w:rsidRDefault="00AA121F" w:rsidP="00AA121F">
      <w:pPr>
        <w:numPr>
          <w:ilvl w:val="0"/>
          <w:numId w:val="26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Expand influence across teams</w:t>
      </w:r>
    </w:p>
    <w:p w14:paraId="79F27548" w14:textId="77777777" w:rsidR="00AA121F" w:rsidRPr="00AA121F" w:rsidRDefault="00AA121F" w:rsidP="00AA121F">
      <w:pPr>
        <w:numPr>
          <w:ilvl w:val="0"/>
          <w:numId w:val="26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Strengthen decision-making confidence</w:t>
      </w:r>
    </w:p>
    <w:p w14:paraId="658A3447" w14:textId="77777777" w:rsidR="00AA121F" w:rsidRPr="00AA121F" w:rsidRDefault="00AA121F" w:rsidP="00AA121F">
      <w:pPr>
        <w:rPr>
          <w:b/>
          <w:bCs/>
          <w:sz w:val="22"/>
        </w:rPr>
      </w:pPr>
      <w:r w:rsidRPr="00AA121F">
        <w:rPr>
          <w:b/>
          <w:bCs/>
          <w:sz w:val="22"/>
        </w:rPr>
        <w:t>Development Opportunities</w:t>
      </w:r>
    </w:p>
    <w:p w14:paraId="02048201" w14:textId="77777777" w:rsidR="00AA121F" w:rsidRPr="00AA121F" w:rsidRDefault="00AA121F" w:rsidP="00AA121F">
      <w:pPr>
        <w:numPr>
          <w:ilvl w:val="0"/>
          <w:numId w:val="27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Skills workshops</w:t>
      </w:r>
    </w:p>
    <w:p w14:paraId="01FC1DA9" w14:textId="77777777" w:rsidR="00AA121F" w:rsidRPr="00AA121F" w:rsidRDefault="00AA121F" w:rsidP="00AA121F">
      <w:pPr>
        <w:numPr>
          <w:ilvl w:val="0"/>
          <w:numId w:val="27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Certifications</w:t>
      </w:r>
    </w:p>
    <w:p w14:paraId="400A7FD7" w14:textId="77777777" w:rsidR="00AA121F" w:rsidRPr="00AA121F" w:rsidRDefault="00AA121F" w:rsidP="00AA121F">
      <w:pPr>
        <w:numPr>
          <w:ilvl w:val="0"/>
          <w:numId w:val="27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Strategic project participation</w:t>
      </w:r>
    </w:p>
    <w:p w14:paraId="6DD7225B" w14:textId="77777777" w:rsidR="00AA121F" w:rsidRPr="00AA121F" w:rsidRDefault="00AA121F" w:rsidP="00AA121F">
      <w:pPr>
        <w:numPr>
          <w:ilvl w:val="0"/>
          <w:numId w:val="27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Peer mentoring opportunities</w:t>
      </w:r>
    </w:p>
    <w:p w14:paraId="714DEBA6" w14:textId="77777777" w:rsidR="00AA121F" w:rsidRPr="00AA121F" w:rsidRDefault="00AA121F" w:rsidP="00AA121F">
      <w:pPr>
        <w:rPr>
          <w:b/>
          <w:bCs/>
          <w:sz w:val="22"/>
        </w:rPr>
      </w:pPr>
      <w:r w:rsidRPr="00AA121F">
        <w:rPr>
          <w:b/>
          <w:bCs/>
          <w:sz w:val="22"/>
        </w:rPr>
        <w:t>Stakeholder Engagement</w:t>
      </w:r>
    </w:p>
    <w:p w14:paraId="55564367" w14:textId="77777777" w:rsidR="00AA121F" w:rsidRPr="00AA121F" w:rsidRDefault="00AA121F" w:rsidP="00AA121F">
      <w:pPr>
        <w:numPr>
          <w:ilvl w:val="0"/>
          <w:numId w:val="28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Present updates to leadership</w:t>
      </w:r>
    </w:p>
    <w:p w14:paraId="6964A93F" w14:textId="77777777" w:rsidR="00AA121F" w:rsidRPr="00AA121F" w:rsidRDefault="00AA121F" w:rsidP="00AA121F">
      <w:pPr>
        <w:numPr>
          <w:ilvl w:val="0"/>
          <w:numId w:val="28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Participate in external networking events</w:t>
      </w:r>
    </w:p>
    <w:p w14:paraId="55BDC621" w14:textId="77777777" w:rsidR="00AA121F" w:rsidRPr="00AA121F" w:rsidRDefault="00AA121F" w:rsidP="00AA121F">
      <w:pPr>
        <w:numPr>
          <w:ilvl w:val="0"/>
          <w:numId w:val="28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Engage in customer-facing initiatives</w:t>
      </w:r>
    </w:p>
    <w:p w14:paraId="6C66BD92" w14:textId="77777777" w:rsidR="00AA121F" w:rsidRPr="00AA121F" w:rsidRDefault="00AA121F" w:rsidP="00AA121F">
      <w:pPr>
        <w:rPr>
          <w:b/>
          <w:bCs/>
          <w:sz w:val="22"/>
        </w:rPr>
      </w:pPr>
      <w:r w:rsidRPr="00AA121F">
        <w:rPr>
          <w:b/>
          <w:bCs/>
          <w:sz w:val="22"/>
        </w:rPr>
        <w:t>Midpoint Check-In Prompts</w:t>
      </w:r>
    </w:p>
    <w:p w14:paraId="3C838539" w14:textId="77777777" w:rsidR="00AA121F" w:rsidRPr="00AA121F" w:rsidRDefault="00AA121F" w:rsidP="00AA121F">
      <w:pPr>
        <w:numPr>
          <w:ilvl w:val="0"/>
          <w:numId w:val="29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What accomplishments are you most proud of?</w:t>
      </w:r>
    </w:p>
    <w:p w14:paraId="1C9AA6DD" w14:textId="77777777" w:rsidR="00AA121F" w:rsidRPr="00AA121F" w:rsidRDefault="00AA121F" w:rsidP="00AA121F">
      <w:pPr>
        <w:numPr>
          <w:ilvl w:val="0"/>
          <w:numId w:val="29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What work feels most meaningful?</w:t>
      </w:r>
    </w:p>
    <w:p w14:paraId="740026E0" w14:textId="77777777" w:rsidR="00AA121F" w:rsidRPr="00AA121F" w:rsidRDefault="00AA121F" w:rsidP="00AA121F">
      <w:pPr>
        <w:numPr>
          <w:ilvl w:val="0"/>
          <w:numId w:val="29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Where would you like more autonomy?</w:t>
      </w:r>
    </w:p>
    <w:p w14:paraId="44E0613A" w14:textId="77777777" w:rsidR="00AA121F" w:rsidRPr="00AA121F" w:rsidRDefault="00AA121F" w:rsidP="00AA121F">
      <w:pPr>
        <w:numPr>
          <w:ilvl w:val="0"/>
          <w:numId w:val="29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What experiences would support your growth?</w:t>
      </w:r>
    </w:p>
    <w:p w14:paraId="6EFEBFAA" w14:textId="37F1006D" w:rsidR="00AA121F" w:rsidRPr="00AA121F" w:rsidRDefault="00AA121F" w:rsidP="00AA121F">
      <w:pPr>
        <w:rPr>
          <w:sz w:val="22"/>
        </w:rPr>
      </w:pPr>
    </w:p>
    <w:p w14:paraId="3E0BD58B" w14:textId="77777777" w:rsidR="00AA121F" w:rsidRPr="00AA121F" w:rsidRDefault="00AA121F" w:rsidP="00AA121F">
      <w:pPr>
        <w:rPr>
          <w:b/>
          <w:bCs/>
          <w:sz w:val="22"/>
        </w:rPr>
      </w:pPr>
      <w:r w:rsidRPr="00AA121F">
        <w:rPr>
          <w:b/>
          <w:bCs/>
          <w:sz w:val="22"/>
        </w:rPr>
        <w:lastRenderedPageBreak/>
        <w:t>Phase 4: Expansion &amp; Strategic Contribution (Months 7–9)</w:t>
      </w:r>
    </w:p>
    <w:p w14:paraId="670C07D7" w14:textId="77777777" w:rsidR="00AA121F" w:rsidRPr="00AA121F" w:rsidRDefault="00AA121F" w:rsidP="00AA121F">
      <w:pPr>
        <w:rPr>
          <w:b/>
          <w:bCs/>
          <w:sz w:val="22"/>
        </w:rPr>
      </w:pPr>
      <w:r w:rsidRPr="00AA121F">
        <w:rPr>
          <w:b/>
          <w:bCs/>
          <w:sz w:val="22"/>
        </w:rPr>
        <w:t>Goals</w:t>
      </w:r>
    </w:p>
    <w:p w14:paraId="5395B4D9" w14:textId="77777777" w:rsidR="00AA121F" w:rsidRPr="00AA121F" w:rsidRDefault="00AA121F" w:rsidP="00AA121F">
      <w:pPr>
        <w:numPr>
          <w:ilvl w:val="0"/>
          <w:numId w:val="30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Deepen organizational impact</w:t>
      </w:r>
    </w:p>
    <w:p w14:paraId="3147B855" w14:textId="77777777" w:rsidR="00AA121F" w:rsidRPr="00AA121F" w:rsidRDefault="00AA121F" w:rsidP="00AA121F">
      <w:pPr>
        <w:numPr>
          <w:ilvl w:val="0"/>
          <w:numId w:val="30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Strengthen leadership behaviors</w:t>
      </w:r>
    </w:p>
    <w:p w14:paraId="27776401" w14:textId="77777777" w:rsidR="00AA121F" w:rsidRPr="00AA121F" w:rsidRDefault="00AA121F" w:rsidP="00AA121F">
      <w:pPr>
        <w:numPr>
          <w:ilvl w:val="0"/>
          <w:numId w:val="30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Increase strategic understanding</w:t>
      </w:r>
    </w:p>
    <w:p w14:paraId="2A444D03" w14:textId="77777777" w:rsidR="00AA121F" w:rsidRPr="00AA121F" w:rsidRDefault="00AA121F" w:rsidP="00AA121F">
      <w:pPr>
        <w:rPr>
          <w:b/>
          <w:bCs/>
          <w:sz w:val="22"/>
        </w:rPr>
      </w:pPr>
      <w:r w:rsidRPr="00AA121F">
        <w:rPr>
          <w:b/>
          <w:bCs/>
          <w:sz w:val="22"/>
        </w:rPr>
        <w:t>Manager Actions</w:t>
      </w:r>
    </w:p>
    <w:p w14:paraId="194B2CFB" w14:textId="77777777" w:rsidR="00AA121F" w:rsidRPr="00AA121F" w:rsidRDefault="00AA121F" w:rsidP="00AA121F">
      <w:pPr>
        <w:rPr>
          <w:sz w:val="22"/>
        </w:rPr>
      </w:pPr>
      <w:r w:rsidRPr="00AA121F">
        <w:rPr>
          <w:sz w:val="22"/>
        </w:rPr>
        <w:t>✓ Assign larger initiatives</w:t>
      </w:r>
      <w:r w:rsidRPr="00AA121F">
        <w:rPr>
          <w:sz w:val="22"/>
        </w:rPr>
        <w:br/>
        <w:t>✓ Encourage innovation and process improvement</w:t>
      </w:r>
      <w:r w:rsidRPr="00AA121F">
        <w:rPr>
          <w:sz w:val="22"/>
        </w:rPr>
        <w:br/>
        <w:t>✓ Expand visibility across departments</w:t>
      </w:r>
      <w:r w:rsidRPr="00AA121F">
        <w:rPr>
          <w:sz w:val="22"/>
        </w:rPr>
        <w:br/>
        <w:t>✓ Discuss succession or advancement pathways</w:t>
      </w:r>
    </w:p>
    <w:p w14:paraId="74095832" w14:textId="77777777" w:rsidR="00AA121F" w:rsidRPr="00AA121F" w:rsidRDefault="00AA121F" w:rsidP="00AA121F">
      <w:pPr>
        <w:rPr>
          <w:b/>
          <w:bCs/>
          <w:sz w:val="22"/>
        </w:rPr>
      </w:pPr>
      <w:r w:rsidRPr="00AA121F">
        <w:rPr>
          <w:b/>
          <w:bCs/>
          <w:sz w:val="22"/>
        </w:rPr>
        <w:t>New Hire Focus</w:t>
      </w:r>
    </w:p>
    <w:p w14:paraId="25896D27" w14:textId="77777777" w:rsidR="00AA121F" w:rsidRPr="00AA121F" w:rsidRDefault="00AA121F" w:rsidP="00AA121F">
      <w:pPr>
        <w:numPr>
          <w:ilvl w:val="0"/>
          <w:numId w:val="31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Operate independently</w:t>
      </w:r>
    </w:p>
    <w:p w14:paraId="242D35BB" w14:textId="77777777" w:rsidR="00AA121F" w:rsidRPr="00AA121F" w:rsidRDefault="00AA121F" w:rsidP="00AA121F">
      <w:pPr>
        <w:numPr>
          <w:ilvl w:val="0"/>
          <w:numId w:val="31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Influence collaboration</w:t>
      </w:r>
    </w:p>
    <w:p w14:paraId="75730220" w14:textId="77777777" w:rsidR="00AA121F" w:rsidRPr="00AA121F" w:rsidRDefault="00AA121F" w:rsidP="00AA121F">
      <w:pPr>
        <w:numPr>
          <w:ilvl w:val="0"/>
          <w:numId w:val="31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Build subject matter expertise</w:t>
      </w:r>
    </w:p>
    <w:p w14:paraId="5825727F" w14:textId="77777777" w:rsidR="00AA121F" w:rsidRPr="00AA121F" w:rsidRDefault="00AA121F" w:rsidP="00AA121F">
      <w:pPr>
        <w:numPr>
          <w:ilvl w:val="0"/>
          <w:numId w:val="31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Mentor newer team members where appropriate</w:t>
      </w:r>
    </w:p>
    <w:p w14:paraId="2FA64921" w14:textId="77777777" w:rsidR="00AA121F" w:rsidRPr="00AA121F" w:rsidRDefault="00AA121F" w:rsidP="00AA121F">
      <w:pPr>
        <w:rPr>
          <w:b/>
          <w:bCs/>
          <w:sz w:val="22"/>
        </w:rPr>
      </w:pPr>
      <w:r w:rsidRPr="00AA121F">
        <w:rPr>
          <w:b/>
          <w:bCs/>
          <w:sz w:val="22"/>
        </w:rPr>
        <w:t>Cross-Functional Exposure</w:t>
      </w:r>
    </w:p>
    <w:p w14:paraId="19504C69" w14:textId="77777777" w:rsidR="00AA121F" w:rsidRPr="00AA121F" w:rsidRDefault="00AA121F" w:rsidP="00AA121F">
      <w:pPr>
        <w:numPr>
          <w:ilvl w:val="0"/>
          <w:numId w:val="32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Join enterprise initiatives</w:t>
      </w:r>
    </w:p>
    <w:p w14:paraId="38900E52" w14:textId="77777777" w:rsidR="00AA121F" w:rsidRPr="00AA121F" w:rsidRDefault="00AA121F" w:rsidP="00AA121F">
      <w:pPr>
        <w:numPr>
          <w:ilvl w:val="0"/>
          <w:numId w:val="32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Participate in strategic planning</w:t>
      </w:r>
    </w:p>
    <w:p w14:paraId="09821FC8" w14:textId="77777777" w:rsidR="00AA121F" w:rsidRPr="00AA121F" w:rsidRDefault="00AA121F" w:rsidP="00AA121F">
      <w:pPr>
        <w:numPr>
          <w:ilvl w:val="0"/>
          <w:numId w:val="32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Attend leadership forums or town halls</w:t>
      </w:r>
    </w:p>
    <w:p w14:paraId="6009F3C7" w14:textId="77777777" w:rsidR="00AA121F" w:rsidRPr="00AA121F" w:rsidRDefault="00AA121F" w:rsidP="00AA121F">
      <w:pPr>
        <w:rPr>
          <w:b/>
          <w:bCs/>
          <w:sz w:val="22"/>
        </w:rPr>
      </w:pPr>
      <w:r w:rsidRPr="00AA121F">
        <w:rPr>
          <w:b/>
          <w:bCs/>
          <w:sz w:val="22"/>
        </w:rPr>
        <w:t>Reflection Questions</w:t>
      </w:r>
    </w:p>
    <w:p w14:paraId="78D9F501" w14:textId="77777777" w:rsidR="00AA121F" w:rsidRPr="00AA121F" w:rsidRDefault="00AA121F" w:rsidP="00AA121F">
      <w:pPr>
        <w:numPr>
          <w:ilvl w:val="0"/>
          <w:numId w:val="33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How has your understanding of the organization evolved?</w:t>
      </w:r>
    </w:p>
    <w:p w14:paraId="5C990DCA" w14:textId="77777777" w:rsidR="00AA121F" w:rsidRPr="00AA121F" w:rsidRDefault="00AA121F" w:rsidP="00AA121F">
      <w:pPr>
        <w:numPr>
          <w:ilvl w:val="0"/>
          <w:numId w:val="33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What relationships should you strengthen further?</w:t>
      </w:r>
    </w:p>
    <w:p w14:paraId="76B2E3E8" w14:textId="77777777" w:rsidR="00AA121F" w:rsidRPr="00AA121F" w:rsidRDefault="00AA121F" w:rsidP="00AA121F">
      <w:pPr>
        <w:numPr>
          <w:ilvl w:val="0"/>
          <w:numId w:val="33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Where are you creating the most impact?</w:t>
      </w:r>
    </w:p>
    <w:p w14:paraId="47DE4034" w14:textId="7D8D7C93" w:rsidR="00AA121F" w:rsidRPr="00AA121F" w:rsidRDefault="00AA121F" w:rsidP="00AA121F">
      <w:pPr>
        <w:rPr>
          <w:sz w:val="22"/>
        </w:rPr>
      </w:pPr>
    </w:p>
    <w:p w14:paraId="24673402" w14:textId="77777777" w:rsidR="00AA121F" w:rsidRDefault="00AA121F" w:rsidP="00AA121F">
      <w:pPr>
        <w:rPr>
          <w:b/>
          <w:bCs/>
          <w:sz w:val="22"/>
        </w:rPr>
      </w:pPr>
    </w:p>
    <w:p w14:paraId="7030A570" w14:textId="77777777" w:rsidR="00AA121F" w:rsidRDefault="00AA121F" w:rsidP="00AA121F">
      <w:pPr>
        <w:rPr>
          <w:b/>
          <w:bCs/>
          <w:sz w:val="22"/>
        </w:rPr>
      </w:pPr>
    </w:p>
    <w:p w14:paraId="7A434220" w14:textId="77777777" w:rsidR="00AA121F" w:rsidRDefault="00AA121F" w:rsidP="00AA121F">
      <w:pPr>
        <w:rPr>
          <w:b/>
          <w:bCs/>
          <w:sz w:val="22"/>
        </w:rPr>
      </w:pPr>
    </w:p>
    <w:p w14:paraId="78D84D23" w14:textId="77777777" w:rsidR="00AA121F" w:rsidRDefault="00AA121F" w:rsidP="00AA121F">
      <w:pPr>
        <w:rPr>
          <w:b/>
          <w:bCs/>
          <w:sz w:val="22"/>
        </w:rPr>
      </w:pPr>
    </w:p>
    <w:p w14:paraId="2A4ABFC0" w14:textId="77777777" w:rsidR="00AA121F" w:rsidRDefault="00AA121F" w:rsidP="00AA121F">
      <w:pPr>
        <w:rPr>
          <w:b/>
          <w:bCs/>
          <w:sz w:val="22"/>
        </w:rPr>
      </w:pPr>
    </w:p>
    <w:p w14:paraId="080B7503" w14:textId="77777777" w:rsidR="00AA121F" w:rsidRDefault="00AA121F" w:rsidP="00AA121F">
      <w:pPr>
        <w:rPr>
          <w:b/>
          <w:bCs/>
          <w:sz w:val="22"/>
        </w:rPr>
      </w:pPr>
    </w:p>
    <w:p w14:paraId="71B13115" w14:textId="77777777" w:rsidR="00AA121F" w:rsidRDefault="00AA121F" w:rsidP="00AA121F">
      <w:pPr>
        <w:rPr>
          <w:b/>
          <w:bCs/>
          <w:sz w:val="22"/>
        </w:rPr>
      </w:pPr>
    </w:p>
    <w:p w14:paraId="3451EDB9" w14:textId="3A9498A8" w:rsidR="00AA121F" w:rsidRPr="00AA121F" w:rsidRDefault="00AA121F" w:rsidP="00AA121F">
      <w:pPr>
        <w:rPr>
          <w:b/>
          <w:bCs/>
          <w:sz w:val="22"/>
        </w:rPr>
      </w:pPr>
      <w:r w:rsidRPr="00AA121F">
        <w:rPr>
          <w:b/>
          <w:bCs/>
          <w:sz w:val="22"/>
        </w:rPr>
        <w:lastRenderedPageBreak/>
        <w:t>Phase 5: Retention, Development &amp; Long-Term Engagement (Months 10–12)</w:t>
      </w:r>
    </w:p>
    <w:p w14:paraId="46199C16" w14:textId="77777777" w:rsidR="00AA121F" w:rsidRPr="00AA121F" w:rsidRDefault="00AA121F" w:rsidP="00AA121F">
      <w:pPr>
        <w:rPr>
          <w:b/>
          <w:bCs/>
          <w:sz w:val="22"/>
        </w:rPr>
      </w:pPr>
      <w:r w:rsidRPr="00AA121F">
        <w:rPr>
          <w:b/>
          <w:bCs/>
          <w:sz w:val="22"/>
        </w:rPr>
        <w:t>Goals</w:t>
      </w:r>
    </w:p>
    <w:p w14:paraId="5F85D593" w14:textId="77777777" w:rsidR="00AA121F" w:rsidRPr="00AA121F" w:rsidRDefault="00AA121F" w:rsidP="00AA121F">
      <w:pPr>
        <w:numPr>
          <w:ilvl w:val="0"/>
          <w:numId w:val="34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Solidify engagement</w:t>
      </w:r>
    </w:p>
    <w:p w14:paraId="2C5F6396" w14:textId="77777777" w:rsidR="00AA121F" w:rsidRPr="00AA121F" w:rsidRDefault="00AA121F" w:rsidP="00AA121F">
      <w:pPr>
        <w:numPr>
          <w:ilvl w:val="0"/>
          <w:numId w:val="34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Evaluate growth trajectory</w:t>
      </w:r>
    </w:p>
    <w:p w14:paraId="627C3CA5" w14:textId="77777777" w:rsidR="00AA121F" w:rsidRPr="00AA121F" w:rsidRDefault="00AA121F" w:rsidP="00AA121F">
      <w:pPr>
        <w:numPr>
          <w:ilvl w:val="0"/>
          <w:numId w:val="34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Prevent disengagement after initial onboarding</w:t>
      </w:r>
    </w:p>
    <w:p w14:paraId="532F66E6" w14:textId="77777777" w:rsidR="00AA121F" w:rsidRPr="00AA121F" w:rsidRDefault="00AA121F" w:rsidP="00AA121F">
      <w:pPr>
        <w:numPr>
          <w:ilvl w:val="0"/>
          <w:numId w:val="34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Transition into long-term development planning</w:t>
      </w:r>
    </w:p>
    <w:p w14:paraId="5C8B610A" w14:textId="77777777" w:rsidR="00AA121F" w:rsidRPr="00AA121F" w:rsidRDefault="00AA121F" w:rsidP="00AA121F">
      <w:pPr>
        <w:rPr>
          <w:b/>
          <w:bCs/>
          <w:sz w:val="22"/>
        </w:rPr>
      </w:pPr>
      <w:r w:rsidRPr="00AA121F">
        <w:rPr>
          <w:b/>
          <w:bCs/>
          <w:sz w:val="22"/>
        </w:rPr>
        <w:t>Manager Actions</w:t>
      </w:r>
    </w:p>
    <w:p w14:paraId="6A16B484" w14:textId="77777777" w:rsidR="00AA121F" w:rsidRPr="00AA121F" w:rsidRDefault="00AA121F" w:rsidP="00AA121F">
      <w:pPr>
        <w:rPr>
          <w:sz w:val="22"/>
        </w:rPr>
      </w:pPr>
      <w:r w:rsidRPr="00AA121F">
        <w:rPr>
          <w:sz w:val="22"/>
        </w:rPr>
        <w:t>✓ Conduct year-end growth conversation</w:t>
      </w:r>
      <w:r w:rsidRPr="00AA121F">
        <w:rPr>
          <w:sz w:val="22"/>
        </w:rPr>
        <w:br/>
        <w:t>✓ Review strengths and accomplishments</w:t>
      </w:r>
      <w:r w:rsidRPr="00AA121F">
        <w:rPr>
          <w:sz w:val="22"/>
        </w:rPr>
        <w:br/>
        <w:t>✓ Identify future opportunities</w:t>
      </w:r>
      <w:r w:rsidRPr="00AA121F">
        <w:rPr>
          <w:sz w:val="22"/>
        </w:rPr>
        <w:br/>
        <w:t>✓ Reassess development goals and aspirations</w:t>
      </w:r>
      <w:r w:rsidRPr="00AA121F">
        <w:rPr>
          <w:sz w:val="22"/>
        </w:rPr>
        <w:br/>
        <w:t>✓ Discuss retention and engagement factors</w:t>
      </w:r>
    </w:p>
    <w:p w14:paraId="04181DC6" w14:textId="77777777" w:rsidR="00AA121F" w:rsidRPr="00AA121F" w:rsidRDefault="00AA121F" w:rsidP="00AA121F">
      <w:pPr>
        <w:rPr>
          <w:b/>
          <w:bCs/>
          <w:sz w:val="22"/>
        </w:rPr>
      </w:pPr>
      <w:r w:rsidRPr="00AA121F">
        <w:rPr>
          <w:b/>
          <w:bCs/>
          <w:sz w:val="22"/>
        </w:rPr>
        <w:t>New Hire Focus</w:t>
      </w:r>
    </w:p>
    <w:p w14:paraId="2C3AE509" w14:textId="77777777" w:rsidR="00AA121F" w:rsidRPr="00AA121F" w:rsidRDefault="00AA121F" w:rsidP="00AA121F">
      <w:pPr>
        <w:numPr>
          <w:ilvl w:val="0"/>
          <w:numId w:val="35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Reflect on first-year achievements</w:t>
      </w:r>
    </w:p>
    <w:p w14:paraId="6A715545" w14:textId="77777777" w:rsidR="00AA121F" w:rsidRPr="00AA121F" w:rsidRDefault="00AA121F" w:rsidP="00AA121F">
      <w:pPr>
        <w:numPr>
          <w:ilvl w:val="0"/>
          <w:numId w:val="35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Define future career goals</w:t>
      </w:r>
    </w:p>
    <w:p w14:paraId="18E13174" w14:textId="77777777" w:rsidR="00AA121F" w:rsidRPr="00AA121F" w:rsidRDefault="00AA121F" w:rsidP="00AA121F">
      <w:pPr>
        <w:numPr>
          <w:ilvl w:val="0"/>
          <w:numId w:val="35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Strengthen organizational identity</w:t>
      </w:r>
    </w:p>
    <w:p w14:paraId="1232EC83" w14:textId="77777777" w:rsidR="00AA121F" w:rsidRPr="00AA121F" w:rsidRDefault="00AA121F" w:rsidP="00AA121F">
      <w:pPr>
        <w:numPr>
          <w:ilvl w:val="0"/>
          <w:numId w:val="35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Expand strategic contribution</w:t>
      </w:r>
    </w:p>
    <w:p w14:paraId="46A80800" w14:textId="77777777" w:rsidR="00AA121F" w:rsidRPr="00AA121F" w:rsidRDefault="00AA121F" w:rsidP="00AA121F">
      <w:pPr>
        <w:rPr>
          <w:b/>
          <w:bCs/>
          <w:sz w:val="22"/>
        </w:rPr>
      </w:pPr>
      <w:r w:rsidRPr="00AA121F">
        <w:rPr>
          <w:b/>
          <w:bCs/>
          <w:sz w:val="22"/>
        </w:rPr>
        <w:t>Annual Reflection Questions</w:t>
      </w:r>
    </w:p>
    <w:p w14:paraId="3747BA7F" w14:textId="77777777" w:rsidR="00AA121F" w:rsidRPr="00AA121F" w:rsidRDefault="00AA121F" w:rsidP="00AA121F">
      <w:pPr>
        <w:numPr>
          <w:ilvl w:val="0"/>
          <w:numId w:val="36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What helped you succeed this year?</w:t>
      </w:r>
    </w:p>
    <w:p w14:paraId="55CA7373" w14:textId="77777777" w:rsidR="00AA121F" w:rsidRPr="00AA121F" w:rsidRDefault="00AA121F" w:rsidP="00AA121F">
      <w:pPr>
        <w:numPr>
          <w:ilvl w:val="0"/>
          <w:numId w:val="36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What challenges strengthened your growth?</w:t>
      </w:r>
    </w:p>
    <w:p w14:paraId="52BBF066" w14:textId="77777777" w:rsidR="00AA121F" w:rsidRPr="00AA121F" w:rsidRDefault="00AA121F" w:rsidP="00AA121F">
      <w:pPr>
        <w:numPr>
          <w:ilvl w:val="0"/>
          <w:numId w:val="36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Where do you want to develop next?</w:t>
      </w:r>
    </w:p>
    <w:p w14:paraId="0F0248EE" w14:textId="77777777" w:rsidR="00AA121F" w:rsidRDefault="00AA121F" w:rsidP="00AA121F">
      <w:pPr>
        <w:numPr>
          <w:ilvl w:val="0"/>
          <w:numId w:val="36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What would improve your experience moving forward?</w:t>
      </w:r>
    </w:p>
    <w:p w14:paraId="762E713B" w14:textId="77777777" w:rsidR="00AA121F" w:rsidRDefault="00AA121F" w:rsidP="00AA121F">
      <w:pPr>
        <w:spacing w:before="0" w:after="160" w:line="278" w:lineRule="auto"/>
        <w:rPr>
          <w:sz w:val="22"/>
        </w:rPr>
      </w:pPr>
    </w:p>
    <w:p w14:paraId="58652F1D" w14:textId="77777777" w:rsidR="00AA121F" w:rsidRDefault="00AA121F" w:rsidP="00AA121F">
      <w:pPr>
        <w:spacing w:before="0" w:after="160" w:line="278" w:lineRule="auto"/>
        <w:rPr>
          <w:sz w:val="22"/>
        </w:rPr>
      </w:pPr>
    </w:p>
    <w:p w14:paraId="596F9CCF" w14:textId="77777777" w:rsidR="00AA121F" w:rsidRDefault="00AA121F" w:rsidP="00AA121F">
      <w:pPr>
        <w:spacing w:before="0" w:after="160" w:line="278" w:lineRule="auto"/>
        <w:rPr>
          <w:sz w:val="22"/>
        </w:rPr>
      </w:pPr>
    </w:p>
    <w:p w14:paraId="05D7DD25" w14:textId="77777777" w:rsidR="00AA121F" w:rsidRDefault="00AA121F" w:rsidP="00AA121F">
      <w:pPr>
        <w:spacing w:before="0" w:after="160" w:line="278" w:lineRule="auto"/>
        <w:rPr>
          <w:sz w:val="22"/>
        </w:rPr>
      </w:pPr>
    </w:p>
    <w:p w14:paraId="0BFE1BAF" w14:textId="77777777" w:rsidR="00AA121F" w:rsidRDefault="00AA121F" w:rsidP="00AA121F">
      <w:pPr>
        <w:spacing w:before="0" w:after="160" w:line="278" w:lineRule="auto"/>
        <w:rPr>
          <w:sz w:val="22"/>
        </w:rPr>
      </w:pPr>
    </w:p>
    <w:p w14:paraId="717B0CFD" w14:textId="77777777" w:rsidR="00AA121F" w:rsidRDefault="00AA121F" w:rsidP="00AA121F">
      <w:pPr>
        <w:spacing w:before="0" w:after="160" w:line="278" w:lineRule="auto"/>
        <w:rPr>
          <w:sz w:val="22"/>
        </w:rPr>
      </w:pPr>
    </w:p>
    <w:p w14:paraId="4C71D90D" w14:textId="77777777" w:rsidR="00AA121F" w:rsidRDefault="00AA121F" w:rsidP="00AA121F">
      <w:pPr>
        <w:spacing w:before="0" w:after="160" w:line="278" w:lineRule="auto"/>
        <w:rPr>
          <w:sz w:val="22"/>
        </w:rPr>
      </w:pPr>
    </w:p>
    <w:p w14:paraId="6C5FDE22" w14:textId="77777777" w:rsidR="00AA121F" w:rsidRDefault="00AA121F" w:rsidP="00AA121F">
      <w:pPr>
        <w:spacing w:before="0" w:after="160" w:line="278" w:lineRule="auto"/>
        <w:rPr>
          <w:sz w:val="22"/>
        </w:rPr>
      </w:pPr>
    </w:p>
    <w:p w14:paraId="6256B434" w14:textId="77777777" w:rsidR="00AA121F" w:rsidRPr="00AA121F" w:rsidRDefault="00AA121F" w:rsidP="00AA121F">
      <w:pPr>
        <w:spacing w:before="0" w:after="160" w:line="278" w:lineRule="auto"/>
        <w:rPr>
          <w:sz w:val="22"/>
        </w:rPr>
      </w:pPr>
    </w:p>
    <w:p w14:paraId="74616207" w14:textId="3663B801" w:rsidR="00AA121F" w:rsidRPr="00AA121F" w:rsidRDefault="00AA121F" w:rsidP="00AA121F">
      <w:pPr>
        <w:pStyle w:val="Heading2"/>
        <w:rPr>
          <w:sz w:val="22"/>
          <w:szCs w:val="22"/>
        </w:rPr>
      </w:pPr>
      <w:bookmarkStart w:id="6" w:name="_Toc231302981"/>
      <w:r w:rsidRPr="00AA121F">
        <w:rPr>
          <w:sz w:val="22"/>
          <w:szCs w:val="22"/>
        </w:rPr>
        <w:lastRenderedPageBreak/>
        <w:t>Team Intergration Activities Throughout the Year</w:t>
      </w:r>
      <w:bookmarkEnd w:id="6"/>
    </w:p>
    <w:p w14:paraId="4D61495F" w14:textId="77777777" w:rsidR="00AA121F" w:rsidRPr="00AA121F" w:rsidRDefault="00AA121F" w:rsidP="00AA121F">
      <w:pPr>
        <w:rPr>
          <w:b/>
          <w:bCs/>
          <w:sz w:val="22"/>
        </w:rPr>
      </w:pPr>
      <w:r w:rsidRPr="00AA121F">
        <w:rPr>
          <w:b/>
          <w:bCs/>
          <w:sz w:val="22"/>
        </w:rPr>
        <w:t>Peer Integration</w:t>
      </w:r>
    </w:p>
    <w:p w14:paraId="284891E9" w14:textId="77777777" w:rsidR="00AA121F" w:rsidRPr="00AA121F" w:rsidRDefault="00AA121F" w:rsidP="00AA121F">
      <w:pPr>
        <w:numPr>
          <w:ilvl w:val="0"/>
          <w:numId w:val="37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Rotating coffee chats</w:t>
      </w:r>
    </w:p>
    <w:p w14:paraId="03126DAB" w14:textId="77777777" w:rsidR="00AA121F" w:rsidRPr="00AA121F" w:rsidRDefault="00AA121F" w:rsidP="00AA121F">
      <w:pPr>
        <w:numPr>
          <w:ilvl w:val="0"/>
          <w:numId w:val="37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Team lunches or virtual socials</w:t>
      </w:r>
    </w:p>
    <w:p w14:paraId="7505DA50" w14:textId="77777777" w:rsidR="00AA121F" w:rsidRPr="00AA121F" w:rsidRDefault="00AA121F" w:rsidP="00AA121F">
      <w:pPr>
        <w:numPr>
          <w:ilvl w:val="0"/>
          <w:numId w:val="37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Peer shadowing</w:t>
      </w:r>
    </w:p>
    <w:p w14:paraId="7C951ACF" w14:textId="77777777" w:rsidR="00AA121F" w:rsidRPr="00AA121F" w:rsidRDefault="00AA121F" w:rsidP="00AA121F">
      <w:pPr>
        <w:numPr>
          <w:ilvl w:val="0"/>
          <w:numId w:val="37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Collaborative projects</w:t>
      </w:r>
    </w:p>
    <w:p w14:paraId="7F326FC1" w14:textId="77777777" w:rsidR="00AA121F" w:rsidRPr="00AA121F" w:rsidRDefault="00AA121F" w:rsidP="00AA121F">
      <w:pPr>
        <w:rPr>
          <w:b/>
          <w:bCs/>
          <w:sz w:val="22"/>
        </w:rPr>
      </w:pPr>
      <w:r w:rsidRPr="00AA121F">
        <w:rPr>
          <w:b/>
          <w:bCs/>
          <w:sz w:val="22"/>
        </w:rPr>
        <w:t>Leadership Exposure</w:t>
      </w:r>
    </w:p>
    <w:p w14:paraId="4CF6495B" w14:textId="77777777" w:rsidR="00AA121F" w:rsidRPr="00AA121F" w:rsidRDefault="00AA121F" w:rsidP="00AA121F">
      <w:pPr>
        <w:numPr>
          <w:ilvl w:val="0"/>
          <w:numId w:val="38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Skip-level meetings</w:t>
      </w:r>
    </w:p>
    <w:p w14:paraId="1F6906D8" w14:textId="77777777" w:rsidR="00AA121F" w:rsidRPr="00AA121F" w:rsidRDefault="00AA121F" w:rsidP="00AA121F">
      <w:pPr>
        <w:numPr>
          <w:ilvl w:val="0"/>
          <w:numId w:val="38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Leadership Q&amp;A sessions</w:t>
      </w:r>
    </w:p>
    <w:p w14:paraId="1B385DB2" w14:textId="77777777" w:rsidR="00AA121F" w:rsidRPr="00AA121F" w:rsidRDefault="00AA121F" w:rsidP="00AA121F">
      <w:pPr>
        <w:numPr>
          <w:ilvl w:val="0"/>
          <w:numId w:val="38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Executive town halls</w:t>
      </w:r>
    </w:p>
    <w:p w14:paraId="5C6F253E" w14:textId="77777777" w:rsidR="00AA121F" w:rsidRPr="00AA121F" w:rsidRDefault="00AA121F" w:rsidP="00AA121F">
      <w:pPr>
        <w:numPr>
          <w:ilvl w:val="0"/>
          <w:numId w:val="38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Strategy briefings</w:t>
      </w:r>
    </w:p>
    <w:p w14:paraId="2EF4A27A" w14:textId="77777777" w:rsidR="00AA121F" w:rsidRPr="00AA121F" w:rsidRDefault="00AA121F" w:rsidP="00AA121F">
      <w:pPr>
        <w:rPr>
          <w:b/>
          <w:bCs/>
          <w:sz w:val="22"/>
        </w:rPr>
      </w:pPr>
      <w:r w:rsidRPr="00AA121F">
        <w:rPr>
          <w:b/>
          <w:bCs/>
          <w:sz w:val="22"/>
        </w:rPr>
        <w:t>External Stakeholder Engagement</w:t>
      </w:r>
    </w:p>
    <w:p w14:paraId="7A09EBD2" w14:textId="77777777" w:rsidR="00AA121F" w:rsidRPr="00AA121F" w:rsidRDefault="00AA121F" w:rsidP="00AA121F">
      <w:pPr>
        <w:numPr>
          <w:ilvl w:val="0"/>
          <w:numId w:val="39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Client meetings</w:t>
      </w:r>
    </w:p>
    <w:p w14:paraId="69A8DEC2" w14:textId="77777777" w:rsidR="00AA121F" w:rsidRPr="00AA121F" w:rsidRDefault="00AA121F" w:rsidP="00AA121F">
      <w:pPr>
        <w:numPr>
          <w:ilvl w:val="0"/>
          <w:numId w:val="39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Industry events</w:t>
      </w:r>
    </w:p>
    <w:p w14:paraId="0E76A1E7" w14:textId="77777777" w:rsidR="00AA121F" w:rsidRPr="00AA121F" w:rsidRDefault="00AA121F" w:rsidP="00AA121F">
      <w:pPr>
        <w:numPr>
          <w:ilvl w:val="0"/>
          <w:numId w:val="39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Vendor partnerships</w:t>
      </w:r>
    </w:p>
    <w:p w14:paraId="782DE432" w14:textId="77777777" w:rsidR="00AA121F" w:rsidRDefault="00AA121F" w:rsidP="00AA121F">
      <w:pPr>
        <w:numPr>
          <w:ilvl w:val="0"/>
          <w:numId w:val="39"/>
        </w:numPr>
        <w:spacing w:before="0" w:after="160" w:line="278" w:lineRule="auto"/>
        <w:rPr>
          <w:sz w:val="22"/>
        </w:rPr>
      </w:pPr>
      <w:r w:rsidRPr="00AA121F">
        <w:rPr>
          <w:sz w:val="22"/>
        </w:rPr>
        <w:t>Professional associations</w:t>
      </w:r>
    </w:p>
    <w:p w14:paraId="2603F06F" w14:textId="77777777" w:rsidR="0087490D" w:rsidRDefault="0087490D" w:rsidP="0087490D">
      <w:pPr>
        <w:spacing w:before="0" w:after="160" w:line="278" w:lineRule="auto"/>
        <w:rPr>
          <w:sz w:val="22"/>
        </w:rPr>
      </w:pPr>
    </w:p>
    <w:p w14:paraId="25E03FC9" w14:textId="77777777" w:rsidR="0087490D" w:rsidRDefault="0087490D" w:rsidP="0087490D">
      <w:pPr>
        <w:spacing w:before="0" w:after="160" w:line="278" w:lineRule="auto"/>
        <w:rPr>
          <w:sz w:val="22"/>
        </w:rPr>
      </w:pPr>
    </w:p>
    <w:p w14:paraId="2559DC10" w14:textId="77777777" w:rsidR="0087490D" w:rsidRDefault="0087490D" w:rsidP="0087490D">
      <w:pPr>
        <w:spacing w:before="0" w:after="160" w:line="278" w:lineRule="auto"/>
        <w:rPr>
          <w:sz w:val="22"/>
        </w:rPr>
      </w:pPr>
    </w:p>
    <w:p w14:paraId="7E68C0DA" w14:textId="77777777" w:rsidR="0087490D" w:rsidRDefault="0087490D" w:rsidP="0087490D">
      <w:pPr>
        <w:spacing w:before="0" w:after="160" w:line="278" w:lineRule="auto"/>
        <w:rPr>
          <w:sz w:val="22"/>
        </w:rPr>
      </w:pPr>
    </w:p>
    <w:p w14:paraId="1508FCC7" w14:textId="77777777" w:rsidR="0087490D" w:rsidRDefault="0087490D" w:rsidP="0087490D">
      <w:pPr>
        <w:spacing w:before="0" w:after="160" w:line="278" w:lineRule="auto"/>
        <w:rPr>
          <w:sz w:val="22"/>
        </w:rPr>
      </w:pPr>
    </w:p>
    <w:p w14:paraId="74071DA4" w14:textId="77777777" w:rsidR="0087490D" w:rsidRDefault="0087490D" w:rsidP="0087490D">
      <w:pPr>
        <w:spacing w:before="0" w:after="160" w:line="278" w:lineRule="auto"/>
        <w:rPr>
          <w:sz w:val="22"/>
        </w:rPr>
      </w:pPr>
    </w:p>
    <w:p w14:paraId="05D076CB" w14:textId="77777777" w:rsidR="0087490D" w:rsidRDefault="0087490D" w:rsidP="0087490D">
      <w:pPr>
        <w:spacing w:before="0" w:after="160" w:line="278" w:lineRule="auto"/>
        <w:rPr>
          <w:sz w:val="22"/>
        </w:rPr>
      </w:pPr>
    </w:p>
    <w:p w14:paraId="61DC689C" w14:textId="77777777" w:rsidR="0087490D" w:rsidRDefault="0087490D" w:rsidP="0087490D">
      <w:pPr>
        <w:spacing w:before="0" w:after="160" w:line="278" w:lineRule="auto"/>
        <w:rPr>
          <w:sz w:val="22"/>
        </w:rPr>
      </w:pPr>
    </w:p>
    <w:p w14:paraId="029AE0A6" w14:textId="77777777" w:rsidR="0087490D" w:rsidRDefault="0087490D" w:rsidP="0087490D">
      <w:pPr>
        <w:spacing w:before="0" w:after="160" w:line="278" w:lineRule="auto"/>
        <w:rPr>
          <w:sz w:val="22"/>
        </w:rPr>
      </w:pPr>
    </w:p>
    <w:p w14:paraId="0E32B61E" w14:textId="77777777" w:rsidR="0087490D" w:rsidRDefault="0087490D" w:rsidP="0087490D">
      <w:pPr>
        <w:spacing w:before="0" w:after="160" w:line="278" w:lineRule="auto"/>
        <w:rPr>
          <w:sz w:val="22"/>
        </w:rPr>
      </w:pPr>
    </w:p>
    <w:p w14:paraId="6130C353" w14:textId="77777777" w:rsidR="0087490D" w:rsidRDefault="0087490D" w:rsidP="0087490D">
      <w:pPr>
        <w:spacing w:before="0" w:after="160" w:line="278" w:lineRule="auto"/>
        <w:rPr>
          <w:sz w:val="22"/>
        </w:rPr>
      </w:pPr>
    </w:p>
    <w:p w14:paraId="03D9BB06" w14:textId="77777777" w:rsidR="0087490D" w:rsidRDefault="0087490D" w:rsidP="0087490D">
      <w:pPr>
        <w:spacing w:before="0" w:after="160" w:line="278" w:lineRule="auto"/>
        <w:rPr>
          <w:sz w:val="22"/>
        </w:rPr>
      </w:pPr>
    </w:p>
    <w:p w14:paraId="3BD29D98" w14:textId="77777777" w:rsidR="0087490D" w:rsidRDefault="0087490D" w:rsidP="0087490D">
      <w:pPr>
        <w:spacing w:before="0" w:after="160" w:line="278" w:lineRule="auto"/>
        <w:rPr>
          <w:sz w:val="22"/>
        </w:rPr>
      </w:pPr>
    </w:p>
    <w:p w14:paraId="5A2FB2FE" w14:textId="77777777" w:rsidR="0087490D" w:rsidRPr="00AA121F" w:rsidRDefault="0087490D" w:rsidP="0087490D">
      <w:pPr>
        <w:spacing w:before="0" w:after="160" w:line="278" w:lineRule="auto"/>
        <w:rPr>
          <w:sz w:val="22"/>
        </w:rPr>
      </w:pPr>
    </w:p>
    <w:p w14:paraId="5A0F35D1" w14:textId="7CEA3579" w:rsidR="0087490D" w:rsidRPr="00AA121F" w:rsidRDefault="0087490D" w:rsidP="0087490D">
      <w:pPr>
        <w:pStyle w:val="Heading2"/>
        <w:rPr>
          <w:sz w:val="22"/>
          <w:szCs w:val="22"/>
        </w:rPr>
      </w:pPr>
      <w:bookmarkStart w:id="7" w:name="_Toc231302982"/>
      <w:r>
        <w:rPr>
          <w:sz w:val="22"/>
          <w:szCs w:val="22"/>
        </w:rPr>
        <w:lastRenderedPageBreak/>
        <w:t>Dynamic Monthly Checkin Template</w:t>
      </w:r>
      <w:bookmarkEnd w:id="7"/>
    </w:p>
    <w:p w14:paraId="54FB8DA3" w14:textId="77777777" w:rsidR="0087490D" w:rsidRPr="00115C62" w:rsidRDefault="0087490D" w:rsidP="0087490D">
      <w:pPr>
        <w:rPr>
          <w:b/>
          <w:bCs/>
        </w:rPr>
      </w:pPr>
      <w:r w:rsidRPr="00115C62">
        <w:rPr>
          <w:b/>
          <w:bCs/>
        </w:rPr>
        <w:t>Month:</w:t>
      </w:r>
    </w:p>
    <w:p w14:paraId="51759662" w14:textId="77777777" w:rsidR="0087490D" w:rsidRPr="00115C62" w:rsidRDefault="0087490D" w:rsidP="0087490D">
      <w:pPr>
        <w:rPr>
          <w:b/>
          <w:bCs/>
        </w:rPr>
      </w:pPr>
      <w:r w:rsidRPr="00115C62">
        <w:rPr>
          <w:b/>
          <w:bCs/>
        </w:rPr>
        <w:t>Wins &amp; Progress</w:t>
      </w:r>
    </w:p>
    <w:p w14:paraId="27170438" w14:textId="77777777" w:rsidR="0087490D" w:rsidRPr="00115C62" w:rsidRDefault="0087490D" w:rsidP="0087490D">
      <w:pPr>
        <w:numPr>
          <w:ilvl w:val="0"/>
          <w:numId w:val="40"/>
        </w:numPr>
        <w:spacing w:before="0" w:after="160" w:line="278" w:lineRule="auto"/>
      </w:pPr>
      <w:r w:rsidRPr="00115C62">
        <w:t>Key accomplishments:</w:t>
      </w:r>
    </w:p>
    <w:p w14:paraId="3909B149" w14:textId="77777777" w:rsidR="0087490D" w:rsidRPr="00115C62" w:rsidRDefault="0087490D" w:rsidP="0087490D">
      <w:pPr>
        <w:numPr>
          <w:ilvl w:val="0"/>
          <w:numId w:val="40"/>
        </w:numPr>
        <w:spacing w:before="0" w:after="160" w:line="278" w:lineRule="auto"/>
      </w:pPr>
      <w:r w:rsidRPr="00115C62">
        <w:t>Skills developed:</w:t>
      </w:r>
    </w:p>
    <w:p w14:paraId="43E3084C" w14:textId="77777777" w:rsidR="0087490D" w:rsidRPr="00115C62" w:rsidRDefault="0087490D" w:rsidP="0087490D">
      <w:pPr>
        <w:numPr>
          <w:ilvl w:val="0"/>
          <w:numId w:val="40"/>
        </w:numPr>
        <w:spacing w:before="0" w:after="160" w:line="278" w:lineRule="auto"/>
      </w:pPr>
      <w:r w:rsidRPr="00115C62">
        <w:t>Relationships strengthened:</w:t>
      </w:r>
    </w:p>
    <w:p w14:paraId="77C23016" w14:textId="77777777" w:rsidR="0087490D" w:rsidRPr="00115C62" w:rsidRDefault="0087490D" w:rsidP="0087490D">
      <w:pPr>
        <w:rPr>
          <w:b/>
          <w:bCs/>
        </w:rPr>
      </w:pPr>
      <w:r w:rsidRPr="00115C62">
        <w:rPr>
          <w:b/>
          <w:bCs/>
        </w:rPr>
        <w:t>Challenges &amp; Support Needed</w:t>
      </w:r>
    </w:p>
    <w:p w14:paraId="6FBBAC15" w14:textId="77777777" w:rsidR="0087490D" w:rsidRPr="00115C62" w:rsidRDefault="0087490D" w:rsidP="0087490D">
      <w:pPr>
        <w:numPr>
          <w:ilvl w:val="0"/>
          <w:numId w:val="41"/>
        </w:numPr>
        <w:spacing w:before="0" w:after="160" w:line="278" w:lineRule="auto"/>
      </w:pPr>
      <w:r w:rsidRPr="00115C62">
        <w:t>Current blockers:</w:t>
      </w:r>
    </w:p>
    <w:p w14:paraId="0DC597A5" w14:textId="77777777" w:rsidR="0087490D" w:rsidRPr="00115C62" w:rsidRDefault="0087490D" w:rsidP="0087490D">
      <w:pPr>
        <w:numPr>
          <w:ilvl w:val="0"/>
          <w:numId w:val="41"/>
        </w:numPr>
        <w:spacing w:before="0" w:after="160" w:line="278" w:lineRule="auto"/>
      </w:pPr>
      <w:r w:rsidRPr="00115C62">
        <w:t>Areas needing clarity:</w:t>
      </w:r>
    </w:p>
    <w:p w14:paraId="70574BB6" w14:textId="77777777" w:rsidR="0087490D" w:rsidRPr="00115C62" w:rsidRDefault="0087490D" w:rsidP="0087490D">
      <w:pPr>
        <w:numPr>
          <w:ilvl w:val="0"/>
          <w:numId w:val="41"/>
        </w:numPr>
        <w:spacing w:before="0" w:after="160" w:line="278" w:lineRule="auto"/>
      </w:pPr>
      <w:r w:rsidRPr="00115C62">
        <w:t>Additional resources requested:</w:t>
      </w:r>
    </w:p>
    <w:p w14:paraId="60007CDA" w14:textId="77777777" w:rsidR="0087490D" w:rsidRPr="00115C62" w:rsidRDefault="0087490D" w:rsidP="0087490D">
      <w:pPr>
        <w:rPr>
          <w:b/>
          <w:bCs/>
        </w:rPr>
      </w:pPr>
      <w:r w:rsidRPr="00115C62">
        <w:rPr>
          <w:b/>
          <w:bCs/>
        </w:rPr>
        <w:t>Engagement &amp; Belonging</w:t>
      </w:r>
    </w:p>
    <w:p w14:paraId="0DC29B3A" w14:textId="77777777" w:rsidR="0087490D" w:rsidRPr="00115C62" w:rsidRDefault="0087490D" w:rsidP="0087490D">
      <w:pPr>
        <w:numPr>
          <w:ilvl w:val="0"/>
          <w:numId w:val="42"/>
        </w:numPr>
        <w:spacing w:before="0" w:after="160" w:line="278" w:lineRule="auto"/>
      </w:pPr>
      <w:r w:rsidRPr="00115C62">
        <w:t>Do you feel connected to the team?</w:t>
      </w:r>
    </w:p>
    <w:p w14:paraId="7DC9C659" w14:textId="77777777" w:rsidR="0087490D" w:rsidRPr="00115C62" w:rsidRDefault="0087490D" w:rsidP="0087490D">
      <w:pPr>
        <w:numPr>
          <w:ilvl w:val="0"/>
          <w:numId w:val="42"/>
        </w:numPr>
        <w:spacing w:before="0" w:after="160" w:line="278" w:lineRule="auto"/>
      </w:pPr>
      <w:r w:rsidRPr="00115C62">
        <w:t>Are you included in decision-making and collaboration?</w:t>
      </w:r>
    </w:p>
    <w:p w14:paraId="40CB5312" w14:textId="77777777" w:rsidR="0087490D" w:rsidRPr="00115C62" w:rsidRDefault="0087490D" w:rsidP="0087490D">
      <w:pPr>
        <w:numPr>
          <w:ilvl w:val="0"/>
          <w:numId w:val="42"/>
        </w:numPr>
        <w:spacing w:before="0" w:after="160" w:line="278" w:lineRule="auto"/>
      </w:pPr>
      <w:r w:rsidRPr="00115C62">
        <w:t>What would strengthen your sense of belonging?</w:t>
      </w:r>
    </w:p>
    <w:p w14:paraId="533EB46D" w14:textId="77777777" w:rsidR="0087490D" w:rsidRPr="00115C62" w:rsidRDefault="0087490D" w:rsidP="0087490D">
      <w:pPr>
        <w:rPr>
          <w:b/>
          <w:bCs/>
        </w:rPr>
      </w:pPr>
      <w:r w:rsidRPr="00115C62">
        <w:rPr>
          <w:b/>
          <w:bCs/>
        </w:rPr>
        <w:t>Development</w:t>
      </w:r>
    </w:p>
    <w:p w14:paraId="279CA01A" w14:textId="77777777" w:rsidR="0087490D" w:rsidRPr="00115C62" w:rsidRDefault="0087490D" w:rsidP="0087490D">
      <w:pPr>
        <w:numPr>
          <w:ilvl w:val="0"/>
          <w:numId w:val="43"/>
        </w:numPr>
        <w:spacing w:before="0" w:after="160" w:line="278" w:lineRule="auto"/>
      </w:pPr>
      <w:r w:rsidRPr="00115C62">
        <w:t>What skills are improving?</w:t>
      </w:r>
    </w:p>
    <w:p w14:paraId="3EB6CB81" w14:textId="77777777" w:rsidR="0087490D" w:rsidRPr="00115C62" w:rsidRDefault="0087490D" w:rsidP="0087490D">
      <w:pPr>
        <w:numPr>
          <w:ilvl w:val="0"/>
          <w:numId w:val="43"/>
        </w:numPr>
        <w:spacing w:before="0" w:after="160" w:line="278" w:lineRule="auto"/>
      </w:pPr>
      <w:r w:rsidRPr="00115C62">
        <w:t>What growth opportunities interest you?</w:t>
      </w:r>
    </w:p>
    <w:p w14:paraId="05A9E756" w14:textId="77777777" w:rsidR="0087490D" w:rsidRPr="00115C62" w:rsidRDefault="0087490D" w:rsidP="0087490D">
      <w:pPr>
        <w:numPr>
          <w:ilvl w:val="0"/>
          <w:numId w:val="43"/>
        </w:numPr>
        <w:spacing w:before="0" w:after="160" w:line="278" w:lineRule="auto"/>
      </w:pPr>
      <w:r w:rsidRPr="00115C62">
        <w:t>What support would help next?</w:t>
      </w:r>
    </w:p>
    <w:p w14:paraId="621C8F0E" w14:textId="77777777" w:rsidR="0087490D" w:rsidRPr="00115C62" w:rsidRDefault="0087490D" w:rsidP="0087490D">
      <w:pPr>
        <w:rPr>
          <w:b/>
          <w:bCs/>
        </w:rPr>
      </w:pPr>
      <w:r w:rsidRPr="00115C62">
        <w:rPr>
          <w:b/>
          <w:bCs/>
        </w:rPr>
        <w:t>Manager Notes</w:t>
      </w:r>
    </w:p>
    <w:p w14:paraId="7CA8EA7E" w14:textId="77777777" w:rsidR="0087490D" w:rsidRPr="00115C62" w:rsidRDefault="0087490D" w:rsidP="0087490D">
      <w:pPr>
        <w:numPr>
          <w:ilvl w:val="0"/>
          <w:numId w:val="44"/>
        </w:numPr>
        <w:spacing w:before="0" w:after="160" w:line="278" w:lineRule="auto"/>
      </w:pPr>
      <w:r w:rsidRPr="00115C62">
        <w:t>Recognition provided:</w:t>
      </w:r>
    </w:p>
    <w:p w14:paraId="7738DEE1" w14:textId="77777777" w:rsidR="0087490D" w:rsidRPr="00115C62" w:rsidRDefault="0087490D" w:rsidP="0087490D">
      <w:pPr>
        <w:numPr>
          <w:ilvl w:val="0"/>
          <w:numId w:val="44"/>
        </w:numPr>
        <w:spacing w:before="0" w:after="160" w:line="278" w:lineRule="auto"/>
      </w:pPr>
      <w:r w:rsidRPr="00115C62">
        <w:t>Coaching topics:</w:t>
      </w:r>
    </w:p>
    <w:p w14:paraId="5BCB485C" w14:textId="77777777" w:rsidR="0087490D" w:rsidRPr="00115C62" w:rsidRDefault="0087490D" w:rsidP="0087490D">
      <w:pPr>
        <w:numPr>
          <w:ilvl w:val="0"/>
          <w:numId w:val="44"/>
        </w:numPr>
        <w:spacing w:before="0" w:after="160" w:line="278" w:lineRule="auto"/>
      </w:pPr>
      <w:r w:rsidRPr="00115C62">
        <w:t>Follow-up actions:</w:t>
      </w:r>
    </w:p>
    <w:p w14:paraId="20A3DD8C" w14:textId="77777777" w:rsidR="0087490D" w:rsidRDefault="0087490D" w:rsidP="0087490D">
      <w:pPr>
        <w:numPr>
          <w:ilvl w:val="0"/>
          <w:numId w:val="44"/>
        </w:numPr>
        <w:spacing w:before="0" w:after="160" w:line="278" w:lineRule="auto"/>
      </w:pPr>
      <w:r w:rsidRPr="00115C62">
        <w:t>Future opportunities discussed:</w:t>
      </w:r>
    </w:p>
    <w:p w14:paraId="154899A4" w14:textId="77777777" w:rsidR="002975FD" w:rsidRDefault="002975FD" w:rsidP="002975FD">
      <w:pPr>
        <w:spacing w:before="0" w:after="160" w:line="278" w:lineRule="auto"/>
      </w:pPr>
    </w:p>
    <w:p w14:paraId="7601D7CA" w14:textId="77777777" w:rsidR="002975FD" w:rsidRDefault="002975FD" w:rsidP="002975FD">
      <w:pPr>
        <w:spacing w:before="0" w:after="160" w:line="278" w:lineRule="auto"/>
      </w:pPr>
    </w:p>
    <w:p w14:paraId="5165F653" w14:textId="77777777" w:rsidR="002975FD" w:rsidRDefault="002975FD" w:rsidP="002975FD">
      <w:pPr>
        <w:spacing w:before="0" w:after="160" w:line="278" w:lineRule="auto"/>
      </w:pPr>
    </w:p>
    <w:p w14:paraId="710C489A" w14:textId="77777777" w:rsidR="002975FD" w:rsidRDefault="002975FD" w:rsidP="002975FD">
      <w:pPr>
        <w:spacing w:before="0" w:after="160" w:line="278" w:lineRule="auto"/>
      </w:pPr>
    </w:p>
    <w:p w14:paraId="5CCFFCB0" w14:textId="77777777" w:rsidR="002975FD" w:rsidRDefault="002975FD" w:rsidP="002975FD">
      <w:pPr>
        <w:spacing w:before="0" w:after="160" w:line="278" w:lineRule="auto"/>
      </w:pPr>
    </w:p>
    <w:p w14:paraId="3C642784" w14:textId="77777777" w:rsidR="002975FD" w:rsidRPr="00115C62" w:rsidRDefault="002975FD" w:rsidP="002975FD">
      <w:pPr>
        <w:spacing w:before="0" w:after="160" w:line="278" w:lineRule="auto"/>
      </w:pPr>
    </w:p>
    <w:p w14:paraId="5E799618" w14:textId="77777777" w:rsidR="0087490D" w:rsidRPr="002975FD" w:rsidRDefault="0087490D" w:rsidP="002975FD">
      <w:pPr>
        <w:pStyle w:val="Heading2"/>
        <w:rPr>
          <w:sz w:val="22"/>
          <w:szCs w:val="22"/>
        </w:rPr>
      </w:pPr>
      <w:bookmarkStart w:id="8" w:name="_Toc231302983"/>
      <w:r w:rsidRPr="002975FD">
        <w:rPr>
          <w:sz w:val="22"/>
          <w:szCs w:val="22"/>
        </w:rPr>
        <w:lastRenderedPageBreak/>
        <w:t>Indicators of Successful Year-One Onboarding</w:t>
      </w:r>
      <w:bookmarkEnd w:id="8"/>
    </w:p>
    <w:p w14:paraId="61D16AA2" w14:textId="77777777" w:rsidR="002975FD" w:rsidRPr="00115C62" w:rsidRDefault="002975FD" w:rsidP="002975FD">
      <w:pPr>
        <w:rPr>
          <w:b/>
          <w:bCs/>
        </w:rPr>
      </w:pPr>
      <w:r w:rsidRPr="00115C62">
        <w:rPr>
          <w:b/>
          <w:bCs/>
        </w:rPr>
        <w:t>By 90 Days</w:t>
      </w:r>
    </w:p>
    <w:p w14:paraId="39F4B13A" w14:textId="77777777" w:rsidR="002975FD" w:rsidRPr="00115C62" w:rsidRDefault="002975FD" w:rsidP="002975FD">
      <w:pPr>
        <w:numPr>
          <w:ilvl w:val="0"/>
          <w:numId w:val="45"/>
        </w:numPr>
        <w:spacing w:before="0" w:after="160" w:line="278" w:lineRule="auto"/>
      </w:pPr>
      <w:r w:rsidRPr="00115C62">
        <w:t>Understands role expectations</w:t>
      </w:r>
    </w:p>
    <w:p w14:paraId="7B3FD8E1" w14:textId="77777777" w:rsidR="002975FD" w:rsidRPr="00115C62" w:rsidRDefault="002975FD" w:rsidP="002975FD">
      <w:pPr>
        <w:numPr>
          <w:ilvl w:val="0"/>
          <w:numId w:val="45"/>
        </w:numPr>
        <w:spacing w:before="0" w:after="160" w:line="278" w:lineRule="auto"/>
      </w:pPr>
      <w:r w:rsidRPr="00115C62">
        <w:t>Demonstrates increasing independence</w:t>
      </w:r>
    </w:p>
    <w:p w14:paraId="5B7035A2" w14:textId="77777777" w:rsidR="002975FD" w:rsidRPr="00115C62" w:rsidRDefault="002975FD" w:rsidP="002975FD">
      <w:pPr>
        <w:numPr>
          <w:ilvl w:val="0"/>
          <w:numId w:val="45"/>
        </w:numPr>
        <w:spacing w:before="0" w:after="160" w:line="278" w:lineRule="auto"/>
      </w:pPr>
      <w:r w:rsidRPr="00115C62">
        <w:t>Has established key relationships</w:t>
      </w:r>
    </w:p>
    <w:p w14:paraId="7AC67877" w14:textId="77777777" w:rsidR="002975FD" w:rsidRPr="00115C62" w:rsidRDefault="002975FD" w:rsidP="002975FD">
      <w:pPr>
        <w:rPr>
          <w:b/>
          <w:bCs/>
        </w:rPr>
      </w:pPr>
      <w:r w:rsidRPr="00115C62">
        <w:rPr>
          <w:b/>
          <w:bCs/>
        </w:rPr>
        <w:t>By 180 Days</w:t>
      </w:r>
    </w:p>
    <w:p w14:paraId="2B086DA9" w14:textId="77777777" w:rsidR="002975FD" w:rsidRPr="00115C62" w:rsidRDefault="002975FD" w:rsidP="002975FD">
      <w:pPr>
        <w:numPr>
          <w:ilvl w:val="0"/>
          <w:numId w:val="46"/>
        </w:numPr>
        <w:spacing w:before="0" w:after="160" w:line="278" w:lineRule="auto"/>
      </w:pPr>
      <w:r w:rsidRPr="00115C62">
        <w:t>Contributes strategically</w:t>
      </w:r>
    </w:p>
    <w:p w14:paraId="7D63ACC1" w14:textId="77777777" w:rsidR="002975FD" w:rsidRPr="00115C62" w:rsidRDefault="002975FD" w:rsidP="002975FD">
      <w:pPr>
        <w:numPr>
          <w:ilvl w:val="0"/>
          <w:numId w:val="46"/>
        </w:numPr>
        <w:spacing w:before="0" w:after="160" w:line="278" w:lineRule="auto"/>
      </w:pPr>
      <w:r w:rsidRPr="00115C62">
        <w:t>Collaborates effectively cross-functionally</w:t>
      </w:r>
    </w:p>
    <w:p w14:paraId="73E76970" w14:textId="77777777" w:rsidR="002975FD" w:rsidRPr="00115C62" w:rsidRDefault="002975FD" w:rsidP="002975FD">
      <w:pPr>
        <w:numPr>
          <w:ilvl w:val="0"/>
          <w:numId w:val="46"/>
        </w:numPr>
        <w:spacing w:before="0" w:after="160" w:line="278" w:lineRule="auto"/>
      </w:pPr>
      <w:r w:rsidRPr="00115C62">
        <w:t>Demonstrates confidence and initiative</w:t>
      </w:r>
    </w:p>
    <w:p w14:paraId="0FC4DB50" w14:textId="77777777" w:rsidR="002975FD" w:rsidRPr="00115C62" w:rsidRDefault="002975FD" w:rsidP="002975FD">
      <w:pPr>
        <w:rPr>
          <w:b/>
          <w:bCs/>
        </w:rPr>
      </w:pPr>
      <w:r w:rsidRPr="00115C62">
        <w:rPr>
          <w:b/>
          <w:bCs/>
        </w:rPr>
        <w:t>By 360 Days</w:t>
      </w:r>
    </w:p>
    <w:p w14:paraId="0E1E35A7" w14:textId="77777777" w:rsidR="002975FD" w:rsidRPr="00115C62" w:rsidRDefault="002975FD" w:rsidP="002975FD">
      <w:pPr>
        <w:numPr>
          <w:ilvl w:val="0"/>
          <w:numId w:val="47"/>
        </w:numPr>
        <w:spacing w:before="0" w:after="160" w:line="278" w:lineRule="auto"/>
      </w:pPr>
      <w:r w:rsidRPr="00115C62">
        <w:t>Fully integrated into culture and workflows</w:t>
      </w:r>
    </w:p>
    <w:p w14:paraId="37FCF3E0" w14:textId="77777777" w:rsidR="002975FD" w:rsidRPr="00115C62" w:rsidRDefault="002975FD" w:rsidP="002975FD">
      <w:pPr>
        <w:numPr>
          <w:ilvl w:val="0"/>
          <w:numId w:val="47"/>
        </w:numPr>
        <w:spacing w:before="0" w:after="160" w:line="278" w:lineRule="auto"/>
      </w:pPr>
      <w:r w:rsidRPr="00115C62">
        <w:t>Maintains strong internal and external relationships</w:t>
      </w:r>
    </w:p>
    <w:p w14:paraId="02C50FBE" w14:textId="77777777" w:rsidR="002975FD" w:rsidRDefault="002975FD" w:rsidP="002975FD">
      <w:pPr>
        <w:numPr>
          <w:ilvl w:val="0"/>
          <w:numId w:val="47"/>
        </w:numPr>
        <w:spacing w:before="0" w:after="160" w:line="278" w:lineRule="auto"/>
      </w:pPr>
      <w:r w:rsidRPr="00115C62">
        <w:t>Has a clear development trajectory</w:t>
      </w:r>
    </w:p>
    <w:p w14:paraId="0770E7AD" w14:textId="36E8244B" w:rsidR="003C44A7" w:rsidRPr="002975FD" w:rsidRDefault="002975FD" w:rsidP="002975FD">
      <w:pPr>
        <w:numPr>
          <w:ilvl w:val="0"/>
          <w:numId w:val="47"/>
        </w:numPr>
        <w:spacing w:before="0" w:after="160" w:line="278" w:lineRule="auto"/>
      </w:pPr>
      <w:r w:rsidRPr="00115C62">
        <w:t>Demonstrates long-term engagement and retention potential</w:t>
      </w:r>
    </w:p>
    <w:p w14:paraId="11748C73" w14:textId="77777777" w:rsidR="00E14577" w:rsidRPr="00AA121F" w:rsidRDefault="00E14577" w:rsidP="00D41196">
      <w:pPr>
        <w:pStyle w:val="Heading2"/>
        <w:rPr>
          <w:sz w:val="22"/>
          <w:szCs w:val="22"/>
        </w:rPr>
      </w:pPr>
      <w:bookmarkStart w:id="9" w:name="_Toc231302984"/>
      <w:r w:rsidRPr="00AA121F">
        <w:rPr>
          <w:sz w:val="22"/>
          <w:szCs w:val="22"/>
        </w:rPr>
        <w:t>Conclusion</w:t>
      </w:r>
      <w:bookmarkEnd w:id="9"/>
    </w:p>
    <w:p w14:paraId="29F4EDE3" w14:textId="77777777" w:rsidR="002975FD" w:rsidRPr="002975FD" w:rsidRDefault="002975FD" w:rsidP="002975FD">
      <w:pPr>
        <w:rPr>
          <w:sz w:val="22"/>
        </w:rPr>
      </w:pPr>
      <w:r w:rsidRPr="002975FD">
        <w:rPr>
          <w:sz w:val="22"/>
        </w:rPr>
        <w:t>This guide is designed to support managers in extending onboarding far beyond the initial orientation. Effective onboarding is an ongoing process that strengthens performance, builds relationships, and supports long</w:t>
      </w:r>
      <w:r w:rsidRPr="002975FD">
        <w:rPr>
          <w:sz w:val="22"/>
        </w:rPr>
        <w:noBreakHyphen/>
        <w:t>term retention. By using this framework as a dynamic, year</w:t>
      </w:r>
      <w:r w:rsidRPr="002975FD">
        <w:rPr>
          <w:sz w:val="22"/>
        </w:rPr>
        <w:noBreakHyphen/>
        <w:t>long tool—with structured weekly and monthly check</w:t>
      </w:r>
      <w:r w:rsidRPr="002975FD">
        <w:rPr>
          <w:sz w:val="22"/>
        </w:rPr>
        <w:noBreakHyphen/>
        <w:t>ins—managers can ensure new employees feel supported, integrated, and positioned for sustained success within the organization.</w:t>
      </w:r>
    </w:p>
    <w:p w14:paraId="3F3CDEE2" w14:textId="35055E06" w:rsidR="008E5020" w:rsidRPr="00AA121F" w:rsidRDefault="008E5020" w:rsidP="002975FD">
      <w:pPr>
        <w:rPr>
          <w:sz w:val="22"/>
        </w:rPr>
      </w:pPr>
    </w:p>
    <w:sectPr w:rsidR="008E5020" w:rsidRPr="00AA121F" w:rsidSect="00A73656">
      <w:pgSz w:w="12240" w:h="15840" w:code="1"/>
      <w:pgMar w:top="1440" w:right="1152" w:bottom="720" w:left="1152" w:header="432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4E967F" w14:textId="77777777" w:rsidR="002806DD" w:rsidRDefault="002806DD" w:rsidP="00E14577">
      <w:pPr>
        <w:spacing w:before="0" w:line="240" w:lineRule="auto"/>
      </w:pPr>
      <w:r>
        <w:separator/>
      </w:r>
    </w:p>
  </w:endnote>
  <w:endnote w:type="continuationSeparator" w:id="0">
    <w:p w14:paraId="68B9585E" w14:textId="77777777" w:rsidR="002806DD" w:rsidRDefault="002806DD" w:rsidP="00E14577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9056A7" w14:textId="77777777" w:rsidR="008A6801" w:rsidRDefault="008A6801" w:rsidP="00D30526">
    <w:pPr>
      <w:pStyle w:val="Footer"/>
      <w:ind w:firstLine="360"/>
      <w:jc w:val="center"/>
    </w:pPr>
    <w:r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61312" behindDoc="1" locked="1" layoutInCell="1" allowOverlap="1" wp14:anchorId="72A34D37" wp14:editId="562F344A">
              <wp:simplePos x="0" y="0"/>
              <wp:positionH relativeFrom="column">
                <wp:posOffset>-731520</wp:posOffset>
              </wp:positionH>
              <wp:positionV relativeFrom="page">
                <wp:posOffset>9420225</wp:posOffset>
              </wp:positionV>
              <wp:extent cx="7772400" cy="640080"/>
              <wp:effectExtent l="0" t="0" r="0" b="7620"/>
              <wp:wrapNone/>
              <wp:docPr id="1660517193" name="Rectangl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6400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dec="http://schemas.microsoft.com/office/drawing/2017/decorative" xmlns:a="http://schemas.openxmlformats.org/drawingml/2006/main">
          <w:pict w14:anchorId="5225E628">
            <v:rect id="Rectangle 1" style="position:absolute;margin-left:-57.6pt;margin-top:741.75pt;width:612pt;height:50.4pt;z-index:-251655168;visibility:visible;mso-wrap-style:square;mso-width-percent:100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1000;mso-height-percent:0;mso-width-relative:page;mso-height-relative:margin;v-text-anchor:middle" alt="&quot;&quot;" o:spid="_x0000_s1026" fillcolor="#a5a5a5 [2092]" stroked="f" strokeweight="1pt" w14:anchorId="5E2BB9F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">
              <w10:wrap anchory="page"/>
              <w10:anchorlock/>
            </v:rect>
          </w:pict>
        </mc:Fallback>
      </mc:AlternateContent>
    </w:r>
  </w:p>
  <w:p w14:paraId="5C131BE3" w14:textId="77777777" w:rsidR="00002FA4" w:rsidRPr="00115C62" w:rsidRDefault="00002FA4" w:rsidP="00002FA4">
    <w:pPr>
      <w:jc w:val="center"/>
      <w:rPr>
        <w:b/>
        <w:bCs/>
      </w:rPr>
    </w:pPr>
    <w:r w:rsidRPr="00115C62">
      <w:rPr>
        <w:b/>
        <w:bCs/>
      </w:rPr>
      <w:t>360-Day New Hire Onboarding, Training &amp; Team Integration Plan</w:t>
    </w:r>
  </w:p>
  <w:p w14:paraId="3C5CB34E" w14:textId="77777777" w:rsidR="00E14577" w:rsidRDefault="00E145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B13D5B" w14:textId="77777777" w:rsidR="002806DD" w:rsidRDefault="002806DD" w:rsidP="00E14577">
      <w:pPr>
        <w:spacing w:before="0" w:line="240" w:lineRule="auto"/>
      </w:pPr>
      <w:r>
        <w:separator/>
      </w:r>
    </w:p>
  </w:footnote>
  <w:footnote w:type="continuationSeparator" w:id="0">
    <w:p w14:paraId="3C09077A" w14:textId="77777777" w:rsidR="002806DD" w:rsidRDefault="002806DD" w:rsidP="00E14577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086455145"/>
      <w:docPartObj>
        <w:docPartGallery w:val="Page Numbers (Top of Page)"/>
        <w:docPartUnique/>
      </w:docPartObj>
    </w:sdtPr>
    <w:sdtContent>
      <w:p w14:paraId="670413C3" w14:textId="06F6B3B6" w:rsidR="00E14577" w:rsidRDefault="00E14577" w:rsidP="00A62354">
        <w:pPr>
          <w:pStyle w:val="Head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AA121F">
          <w:rPr>
            <w:rStyle w:val="PageNumber"/>
            <w:noProof/>
          </w:rPr>
          <w:t>9</w:t>
        </w:r>
        <w:r>
          <w:rPr>
            <w:rStyle w:val="PageNumber"/>
          </w:rPr>
          <w:fldChar w:fldCharType="end"/>
        </w:r>
      </w:p>
    </w:sdtContent>
  </w:sdt>
  <w:p w14:paraId="22771076" w14:textId="77777777" w:rsidR="00E14577" w:rsidRDefault="00E14577" w:rsidP="00E14577">
    <w:pPr>
      <w:pStyle w:val="Header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401513015"/>
      <w:docPartObj>
        <w:docPartGallery w:val="Page Numbers (Top of Page)"/>
        <w:docPartUnique/>
      </w:docPartObj>
    </w:sdtPr>
    <w:sdtContent>
      <w:p w14:paraId="5E03CB40" w14:textId="77777777" w:rsidR="00E14577" w:rsidRDefault="00E14577" w:rsidP="00E14577">
        <w:pPr>
          <w:pStyle w:val="Footer"/>
          <w:rPr>
            <w:rStyle w:val="PageNumber"/>
          </w:rPr>
        </w:pPr>
        <w:r>
          <w:rPr>
            <w:noProof/>
            <w14:ligatures w14:val="standardContextual"/>
          </w:rPr>
          <mc:AlternateContent>
            <mc:Choice Requires="wps">
              <w:drawing>
                <wp:anchor distT="0" distB="0" distL="114300" distR="114300" simplePos="0" relativeHeight="251659264" behindDoc="1" locked="1" layoutInCell="1" allowOverlap="1" wp14:anchorId="04CED859" wp14:editId="711C1D4B">
                  <wp:simplePos x="0" y="0"/>
                  <wp:positionH relativeFrom="column">
                    <wp:posOffset>-914400</wp:posOffset>
                  </wp:positionH>
                  <wp:positionV relativeFrom="paragraph">
                    <wp:posOffset>-265430</wp:posOffset>
                  </wp:positionV>
                  <wp:extent cx="1700784" cy="640080"/>
                  <wp:effectExtent l="0" t="0" r="0" b="7620"/>
                  <wp:wrapNone/>
                  <wp:docPr id="1130146015" name="Rectangl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700784" cy="64008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adec="http://schemas.microsoft.com/office/drawing/2017/decorative" xmlns:a="http://schemas.openxmlformats.org/drawingml/2006/main">
              <w:pict w14:anchorId="1CF814A2">
                <v:rect id="Rectangle 1" style="position:absolute;margin-left:-1in;margin-top:-20.9pt;width:133.9pt;height:50.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lt="&quot;&quot;" o:spid="_x0000_s1026" fillcolor="#a5a5a5 [2092]" stroked="f" strokeweight="1pt" w14:anchorId="76BFA19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">
                  <w10:anchorlock/>
                </v:rect>
              </w:pict>
            </mc:Fallback>
          </mc:AlternateContent>
        </w: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29949A4" w14:textId="77777777" w:rsidR="00E14577" w:rsidRDefault="00E14577" w:rsidP="00E14577">
    <w:pPr>
      <w:pStyle w:val="Header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15DE66A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881169"/>
    <w:multiLevelType w:val="multilevel"/>
    <w:tmpl w:val="46D27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1A667E9"/>
    <w:multiLevelType w:val="multilevel"/>
    <w:tmpl w:val="55B0D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38118FC"/>
    <w:multiLevelType w:val="multilevel"/>
    <w:tmpl w:val="4AA4E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3B31B86"/>
    <w:multiLevelType w:val="multilevel"/>
    <w:tmpl w:val="11600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5820B86"/>
    <w:multiLevelType w:val="multilevel"/>
    <w:tmpl w:val="803E3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6DA0F2F"/>
    <w:multiLevelType w:val="multilevel"/>
    <w:tmpl w:val="75908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B892628"/>
    <w:multiLevelType w:val="multilevel"/>
    <w:tmpl w:val="26363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B9C0122"/>
    <w:multiLevelType w:val="multilevel"/>
    <w:tmpl w:val="55841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C1D57E2"/>
    <w:multiLevelType w:val="multilevel"/>
    <w:tmpl w:val="5D88A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35B2B24"/>
    <w:multiLevelType w:val="multilevel"/>
    <w:tmpl w:val="747AF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A8F0678"/>
    <w:multiLevelType w:val="multilevel"/>
    <w:tmpl w:val="C26AD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F7E6F5B"/>
    <w:multiLevelType w:val="multilevel"/>
    <w:tmpl w:val="65887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F803425"/>
    <w:multiLevelType w:val="multilevel"/>
    <w:tmpl w:val="7BAA9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3F641BB"/>
    <w:multiLevelType w:val="multilevel"/>
    <w:tmpl w:val="DBE6A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3AF0141"/>
    <w:multiLevelType w:val="multilevel"/>
    <w:tmpl w:val="9EF6C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78C237E"/>
    <w:multiLevelType w:val="multilevel"/>
    <w:tmpl w:val="8BC48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7D64E89"/>
    <w:multiLevelType w:val="multilevel"/>
    <w:tmpl w:val="48707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AF80B45"/>
    <w:multiLevelType w:val="multilevel"/>
    <w:tmpl w:val="232A8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E5878E0"/>
    <w:multiLevelType w:val="multilevel"/>
    <w:tmpl w:val="19FE9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F6848F3"/>
    <w:multiLevelType w:val="multilevel"/>
    <w:tmpl w:val="C066C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1617626"/>
    <w:multiLevelType w:val="multilevel"/>
    <w:tmpl w:val="E3F6E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526756F"/>
    <w:multiLevelType w:val="multilevel"/>
    <w:tmpl w:val="FF7CC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9737E64"/>
    <w:multiLevelType w:val="multilevel"/>
    <w:tmpl w:val="0C4AD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9D35AA4"/>
    <w:multiLevelType w:val="multilevel"/>
    <w:tmpl w:val="2A265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9FA3327"/>
    <w:multiLevelType w:val="multilevel"/>
    <w:tmpl w:val="45FC6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C3B2D5E"/>
    <w:multiLevelType w:val="multilevel"/>
    <w:tmpl w:val="512A5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12F42DD"/>
    <w:multiLevelType w:val="multilevel"/>
    <w:tmpl w:val="B96A9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2001123"/>
    <w:multiLevelType w:val="multilevel"/>
    <w:tmpl w:val="2BA4B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6FC59DC"/>
    <w:multiLevelType w:val="multilevel"/>
    <w:tmpl w:val="9BD02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A8148D1"/>
    <w:multiLevelType w:val="multilevel"/>
    <w:tmpl w:val="91D4E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D07102A"/>
    <w:multiLevelType w:val="multilevel"/>
    <w:tmpl w:val="BB8EF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D083E53"/>
    <w:multiLevelType w:val="multilevel"/>
    <w:tmpl w:val="716E2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DBB2B3A"/>
    <w:multiLevelType w:val="multilevel"/>
    <w:tmpl w:val="081C6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DBC3AF3"/>
    <w:multiLevelType w:val="multilevel"/>
    <w:tmpl w:val="64E4E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EAB1C2A"/>
    <w:multiLevelType w:val="multilevel"/>
    <w:tmpl w:val="78ACD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40259CD"/>
    <w:multiLevelType w:val="multilevel"/>
    <w:tmpl w:val="8C9A8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BA61E34"/>
    <w:multiLevelType w:val="multilevel"/>
    <w:tmpl w:val="DB62E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1A177FC"/>
    <w:multiLevelType w:val="multilevel"/>
    <w:tmpl w:val="AB265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2340D2A"/>
    <w:multiLevelType w:val="multilevel"/>
    <w:tmpl w:val="82EAA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5354B81"/>
    <w:multiLevelType w:val="multilevel"/>
    <w:tmpl w:val="9796E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8F4718A"/>
    <w:multiLevelType w:val="multilevel"/>
    <w:tmpl w:val="F468E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9A61AFD"/>
    <w:multiLevelType w:val="multilevel"/>
    <w:tmpl w:val="2D021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9B85E72"/>
    <w:multiLevelType w:val="multilevel"/>
    <w:tmpl w:val="018EE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A3D3BCB"/>
    <w:multiLevelType w:val="multilevel"/>
    <w:tmpl w:val="2F5EA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BCA3EC7"/>
    <w:multiLevelType w:val="multilevel"/>
    <w:tmpl w:val="2B5E1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DA16B40"/>
    <w:multiLevelType w:val="multilevel"/>
    <w:tmpl w:val="9A3A2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7405310">
    <w:abstractNumId w:val="29"/>
  </w:num>
  <w:num w:numId="2" w16cid:durableId="1276593716">
    <w:abstractNumId w:val="0"/>
  </w:num>
  <w:num w:numId="3" w16cid:durableId="509296375">
    <w:abstractNumId w:val="37"/>
  </w:num>
  <w:num w:numId="4" w16cid:durableId="690255920">
    <w:abstractNumId w:val="24"/>
  </w:num>
  <w:num w:numId="5" w16cid:durableId="1008796491">
    <w:abstractNumId w:val="11"/>
  </w:num>
  <w:num w:numId="6" w16cid:durableId="2116512616">
    <w:abstractNumId w:val="43"/>
  </w:num>
  <w:num w:numId="7" w16cid:durableId="904101575">
    <w:abstractNumId w:val="20"/>
  </w:num>
  <w:num w:numId="8" w16cid:durableId="1100446607">
    <w:abstractNumId w:val="41"/>
  </w:num>
  <w:num w:numId="9" w16cid:durableId="1905555881">
    <w:abstractNumId w:val="34"/>
  </w:num>
  <w:num w:numId="10" w16cid:durableId="1915163154">
    <w:abstractNumId w:val="14"/>
  </w:num>
  <w:num w:numId="11" w16cid:durableId="1335912281">
    <w:abstractNumId w:val="32"/>
  </w:num>
  <w:num w:numId="12" w16cid:durableId="785122944">
    <w:abstractNumId w:val="5"/>
  </w:num>
  <w:num w:numId="13" w16cid:durableId="1992560999">
    <w:abstractNumId w:val="10"/>
  </w:num>
  <w:num w:numId="14" w16cid:durableId="928199120">
    <w:abstractNumId w:val="35"/>
  </w:num>
  <w:num w:numId="15" w16cid:durableId="554975781">
    <w:abstractNumId w:val="16"/>
  </w:num>
  <w:num w:numId="16" w16cid:durableId="648636371">
    <w:abstractNumId w:val="18"/>
  </w:num>
  <w:num w:numId="17" w16cid:durableId="831987651">
    <w:abstractNumId w:val="30"/>
  </w:num>
  <w:num w:numId="18" w16cid:durableId="1997877106">
    <w:abstractNumId w:val="19"/>
  </w:num>
  <w:num w:numId="19" w16cid:durableId="1908109396">
    <w:abstractNumId w:val="31"/>
  </w:num>
  <w:num w:numId="20" w16cid:durableId="214511503">
    <w:abstractNumId w:val="8"/>
  </w:num>
  <w:num w:numId="21" w16cid:durableId="107821829">
    <w:abstractNumId w:val="25"/>
  </w:num>
  <w:num w:numId="22" w16cid:durableId="1635256193">
    <w:abstractNumId w:val="36"/>
  </w:num>
  <w:num w:numId="23" w16cid:durableId="1574510292">
    <w:abstractNumId w:val="1"/>
  </w:num>
  <w:num w:numId="24" w16cid:durableId="1286548750">
    <w:abstractNumId w:val="40"/>
  </w:num>
  <w:num w:numId="25" w16cid:durableId="348141283">
    <w:abstractNumId w:val="15"/>
  </w:num>
  <w:num w:numId="26" w16cid:durableId="1442340307">
    <w:abstractNumId w:val="27"/>
  </w:num>
  <w:num w:numId="27" w16cid:durableId="460608764">
    <w:abstractNumId w:val="17"/>
  </w:num>
  <w:num w:numId="28" w16cid:durableId="1705254175">
    <w:abstractNumId w:val="13"/>
  </w:num>
  <w:num w:numId="29" w16cid:durableId="245723127">
    <w:abstractNumId w:val="33"/>
  </w:num>
  <w:num w:numId="30" w16cid:durableId="1341618637">
    <w:abstractNumId w:val="12"/>
  </w:num>
  <w:num w:numId="31" w16cid:durableId="656690220">
    <w:abstractNumId w:val="45"/>
  </w:num>
  <w:num w:numId="32" w16cid:durableId="624581143">
    <w:abstractNumId w:val="38"/>
  </w:num>
  <w:num w:numId="33" w16cid:durableId="1004429920">
    <w:abstractNumId w:val="39"/>
  </w:num>
  <w:num w:numId="34" w16cid:durableId="1650329195">
    <w:abstractNumId w:val="22"/>
  </w:num>
  <w:num w:numId="35" w16cid:durableId="1955403363">
    <w:abstractNumId w:val="42"/>
  </w:num>
  <w:num w:numId="36" w16cid:durableId="1963267062">
    <w:abstractNumId w:val="6"/>
  </w:num>
  <w:num w:numId="37" w16cid:durableId="501117965">
    <w:abstractNumId w:val="2"/>
  </w:num>
  <w:num w:numId="38" w16cid:durableId="998271546">
    <w:abstractNumId w:val="44"/>
  </w:num>
  <w:num w:numId="39" w16cid:durableId="1056276230">
    <w:abstractNumId w:val="9"/>
  </w:num>
  <w:num w:numId="40" w16cid:durableId="1056781037">
    <w:abstractNumId w:val="28"/>
  </w:num>
  <w:num w:numId="41" w16cid:durableId="117190547">
    <w:abstractNumId w:val="46"/>
  </w:num>
  <w:num w:numId="42" w16cid:durableId="945236267">
    <w:abstractNumId w:val="23"/>
  </w:num>
  <w:num w:numId="43" w16cid:durableId="1071931198">
    <w:abstractNumId w:val="4"/>
  </w:num>
  <w:num w:numId="44" w16cid:durableId="650251910">
    <w:abstractNumId w:val="7"/>
  </w:num>
  <w:num w:numId="45" w16cid:durableId="1202281172">
    <w:abstractNumId w:val="26"/>
  </w:num>
  <w:num w:numId="46" w16cid:durableId="585188416">
    <w:abstractNumId w:val="21"/>
  </w:num>
  <w:num w:numId="47" w16cid:durableId="8219730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FA4"/>
    <w:rsid w:val="00002FA4"/>
    <w:rsid w:val="00113F44"/>
    <w:rsid w:val="001812C6"/>
    <w:rsid w:val="00187C41"/>
    <w:rsid w:val="0025158E"/>
    <w:rsid w:val="002806DD"/>
    <w:rsid w:val="002975FD"/>
    <w:rsid w:val="002A1D15"/>
    <w:rsid w:val="00380DD3"/>
    <w:rsid w:val="003C44A7"/>
    <w:rsid w:val="00421A37"/>
    <w:rsid w:val="004C6124"/>
    <w:rsid w:val="0052119A"/>
    <w:rsid w:val="00523A54"/>
    <w:rsid w:val="00542955"/>
    <w:rsid w:val="00583680"/>
    <w:rsid w:val="006256E2"/>
    <w:rsid w:val="006843C8"/>
    <w:rsid w:val="006A33C9"/>
    <w:rsid w:val="006B1ECB"/>
    <w:rsid w:val="006C5D79"/>
    <w:rsid w:val="00733EDE"/>
    <w:rsid w:val="0077342D"/>
    <w:rsid w:val="00797982"/>
    <w:rsid w:val="007B7736"/>
    <w:rsid w:val="007D16F5"/>
    <w:rsid w:val="007F2A50"/>
    <w:rsid w:val="008628A3"/>
    <w:rsid w:val="0087490D"/>
    <w:rsid w:val="008927C0"/>
    <w:rsid w:val="008A5444"/>
    <w:rsid w:val="008A6801"/>
    <w:rsid w:val="008D3879"/>
    <w:rsid w:val="008E5020"/>
    <w:rsid w:val="00931508"/>
    <w:rsid w:val="009774A1"/>
    <w:rsid w:val="00983B2E"/>
    <w:rsid w:val="009B07AD"/>
    <w:rsid w:val="009C36B2"/>
    <w:rsid w:val="009D6230"/>
    <w:rsid w:val="00A33B91"/>
    <w:rsid w:val="00A73656"/>
    <w:rsid w:val="00AA121F"/>
    <w:rsid w:val="00AC4272"/>
    <w:rsid w:val="00B561B6"/>
    <w:rsid w:val="00B62D04"/>
    <w:rsid w:val="00BD267F"/>
    <w:rsid w:val="00CF1539"/>
    <w:rsid w:val="00D30526"/>
    <w:rsid w:val="00D41196"/>
    <w:rsid w:val="00D81EA7"/>
    <w:rsid w:val="00DB7B3F"/>
    <w:rsid w:val="00E14577"/>
    <w:rsid w:val="00E53C3D"/>
    <w:rsid w:val="00EA5E9E"/>
    <w:rsid w:val="00F03F25"/>
    <w:rsid w:val="00F944C0"/>
    <w:rsid w:val="00FB0D9C"/>
    <w:rsid w:val="00FF05FA"/>
    <w:rsid w:val="43745F0A"/>
    <w:rsid w:val="47ABBE8A"/>
    <w:rsid w:val="64BEC114"/>
    <w:rsid w:val="6E4CF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E48D51"/>
  <w15:chartTrackingRefBased/>
  <w15:docId w15:val="{80125E3D-CECC-4063-ABA6-4A4A4FF9A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1196"/>
    <w:pPr>
      <w:spacing w:before="120" w:after="0" w:line="312" w:lineRule="auto"/>
    </w:pPr>
    <w:rPr>
      <w:rFonts w:eastAsiaTheme="minorEastAsia"/>
      <w:color w:val="000000" w:themeColor="text1"/>
      <w:kern w:val="0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D41196"/>
    <w:pPr>
      <w:keepNext/>
      <w:keepLines/>
      <w:framePr w:hSpace="180" w:wrap="around" w:vAnchor="page" w:hAnchor="margin" w:y="5119"/>
      <w:spacing w:before="360" w:after="80"/>
      <w:outlineLvl w:val="0"/>
    </w:pPr>
    <w:rPr>
      <w:rFonts w:asciiTheme="majorHAnsi" w:eastAsiaTheme="majorEastAsia" w:hAnsiTheme="majorHAnsi" w:cs="Times New Roman (Headings CS)"/>
      <w:b/>
      <w:caps/>
      <w:color w:val="FFFFFF" w:themeColor="background1"/>
      <w:sz w:val="52"/>
      <w:szCs w:val="40"/>
    </w:rPr>
  </w:style>
  <w:style w:type="paragraph" w:styleId="Heading2">
    <w:name w:val="heading 2"/>
    <w:basedOn w:val="Bold"/>
    <w:next w:val="Normal"/>
    <w:link w:val="Heading2Char"/>
    <w:uiPriority w:val="9"/>
    <w:unhideWhenUsed/>
    <w:qFormat/>
    <w:rsid w:val="00D41196"/>
    <w:pPr>
      <w:outlineLvl w:val="1"/>
    </w:pPr>
    <w:rPr>
      <w:noProof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14577"/>
    <w:pPr>
      <w:keepNext/>
      <w:keepLines/>
      <w:spacing w:before="160" w:after="80"/>
      <w:outlineLvl w:val="2"/>
    </w:pPr>
    <w:rPr>
      <w:rFonts w:eastAsiaTheme="majorEastAsia" w:cstheme="majorBidi"/>
      <w:color w:val="039A6C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1457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39A6C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14577"/>
    <w:pPr>
      <w:keepNext/>
      <w:keepLines/>
      <w:spacing w:before="80" w:after="40"/>
      <w:outlineLvl w:val="4"/>
    </w:pPr>
    <w:rPr>
      <w:rFonts w:eastAsiaTheme="majorEastAsia" w:cstheme="majorBidi"/>
      <w:color w:val="039A6C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1457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1457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1457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1457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41196"/>
    <w:rPr>
      <w:rFonts w:asciiTheme="majorHAnsi" w:eastAsiaTheme="majorEastAsia" w:hAnsiTheme="majorHAnsi" w:cs="Times New Roman (Headings CS)"/>
      <w:b/>
      <w:caps/>
      <w:color w:val="FFFFFF" w:themeColor="background1"/>
      <w:kern w:val="0"/>
      <w:sz w:val="52"/>
      <w:szCs w:val="40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D41196"/>
    <w:rPr>
      <w:rFonts w:asciiTheme="majorHAnsi" w:eastAsiaTheme="minorEastAsia" w:hAnsiTheme="majorHAnsi"/>
      <w:b/>
      <w:bCs/>
      <w:noProof/>
      <w:color w:val="000000" w:themeColor="text1"/>
      <w:kern w:val="0"/>
      <w:szCs w:val="40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14577"/>
    <w:rPr>
      <w:rFonts w:eastAsiaTheme="majorEastAsia" w:cstheme="majorBidi"/>
      <w:color w:val="039A6C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14577"/>
    <w:rPr>
      <w:rFonts w:eastAsiaTheme="majorEastAsia" w:cstheme="majorBidi"/>
      <w:i/>
      <w:iCs/>
      <w:color w:val="039A6C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14577"/>
    <w:rPr>
      <w:rFonts w:eastAsiaTheme="majorEastAsia" w:cstheme="majorBidi"/>
      <w:color w:val="039A6C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1457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1457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1457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1457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"/>
    <w:qFormat/>
    <w:rsid w:val="00D41196"/>
    <w:pPr>
      <w:spacing w:before="0" w:line="216" w:lineRule="auto"/>
      <w:contextualSpacing/>
    </w:pPr>
    <w:rPr>
      <w:rFonts w:eastAsiaTheme="majorEastAsia" w:cs="Times New Roman (Headings CS)"/>
      <w:b/>
      <w:caps/>
      <w:color w:val="auto"/>
      <w:spacing w:val="-10"/>
      <w:kern w:val="28"/>
      <w:sz w:val="9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"/>
    <w:rsid w:val="00D41196"/>
    <w:rPr>
      <w:rFonts w:eastAsiaTheme="majorEastAsia" w:cs="Times New Roman (Headings CS)"/>
      <w:b/>
      <w:caps/>
      <w:spacing w:val="-10"/>
      <w:kern w:val="28"/>
      <w:sz w:val="9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1457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1457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1457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1457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1457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14577"/>
    <w:rPr>
      <w:i/>
      <w:iCs/>
      <w:color w:val="039A6C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14577"/>
    <w:pPr>
      <w:pBdr>
        <w:top w:val="single" w:sz="4" w:space="10" w:color="039A6C" w:themeColor="accent1" w:themeShade="BF"/>
        <w:bottom w:val="single" w:sz="4" w:space="10" w:color="039A6C" w:themeColor="accent1" w:themeShade="BF"/>
      </w:pBdr>
      <w:spacing w:before="360" w:after="360"/>
      <w:ind w:left="864" w:right="864"/>
      <w:jc w:val="center"/>
    </w:pPr>
    <w:rPr>
      <w:i/>
      <w:iCs/>
      <w:color w:val="039A6C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14577"/>
    <w:rPr>
      <w:i/>
      <w:iCs/>
      <w:color w:val="039A6C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14577"/>
    <w:rPr>
      <w:b/>
      <w:bCs/>
      <w:smallCaps/>
      <w:color w:val="039A6C" w:themeColor="accent1" w:themeShade="BF"/>
      <w:spacing w:val="5"/>
    </w:rPr>
  </w:style>
  <w:style w:type="paragraph" w:customStyle="1" w:styleId="Info">
    <w:name w:val="Info"/>
    <w:basedOn w:val="Normal"/>
    <w:qFormat/>
    <w:rsid w:val="00CF1539"/>
    <w:pPr>
      <w:framePr w:hSpace="180" w:wrap="around" w:vAnchor="page" w:hAnchor="margin" w:y="5119"/>
      <w:spacing w:before="0"/>
    </w:pPr>
    <w:rPr>
      <w:szCs w:val="24"/>
    </w:rPr>
  </w:style>
  <w:style w:type="paragraph" w:customStyle="1" w:styleId="Bold">
    <w:name w:val="Bold"/>
    <w:basedOn w:val="Normal"/>
    <w:qFormat/>
    <w:rsid w:val="00D41196"/>
    <w:rPr>
      <w:rFonts w:asciiTheme="majorHAnsi" w:hAnsiTheme="majorHAnsi"/>
      <w:b/>
      <w:bCs/>
    </w:rPr>
  </w:style>
  <w:style w:type="table" w:styleId="TableGrid">
    <w:name w:val="Table Grid"/>
    <w:basedOn w:val="TableNormal"/>
    <w:uiPriority w:val="39"/>
    <w:rsid w:val="00E14577"/>
    <w:pPr>
      <w:spacing w:after="0" w:line="240" w:lineRule="auto"/>
    </w:pPr>
    <w:rPr>
      <w:kern w:val="0"/>
      <w:sz w:val="18"/>
      <w:szCs w:val="18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1457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E14577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4577"/>
    <w:rPr>
      <w:rFonts w:eastAsiaTheme="minorEastAsia"/>
      <w:color w:val="000000" w:themeColor="text1"/>
      <w:kern w:val="0"/>
      <w:sz w:val="22"/>
      <w:szCs w:val="22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B561B6"/>
    <w:pPr>
      <w:tabs>
        <w:tab w:val="center" w:pos="4680"/>
        <w:tab w:val="right" w:pos="9360"/>
      </w:tabs>
      <w:spacing w:before="0" w:line="240" w:lineRule="auto"/>
    </w:pPr>
    <w:rPr>
      <w:rFonts w:cs="Times New Roman (Body CS)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B561B6"/>
    <w:rPr>
      <w:rFonts w:ascii="Microsoft Sans Serif" w:eastAsiaTheme="minorEastAsia" w:hAnsi="Microsoft Sans Serif" w:cs="Times New Roman (Body CS)"/>
      <w:color w:val="000000" w:themeColor="text1"/>
      <w:kern w:val="0"/>
      <w:sz w:val="20"/>
      <w:szCs w:val="22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E14577"/>
  </w:style>
  <w:style w:type="paragraph" w:styleId="ListBullet">
    <w:name w:val="List Bullet"/>
    <w:basedOn w:val="Normal"/>
    <w:uiPriority w:val="99"/>
    <w:rsid w:val="00D41196"/>
    <w:pPr>
      <w:numPr>
        <w:numId w:val="2"/>
      </w:numPr>
      <w:ind w:left="720"/>
    </w:pPr>
  </w:style>
  <w:style w:type="character" w:styleId="Emphasis">
    <w:name w:val="Emphasis"/>
    <w:basedOn w:val="DefaultParagraphFont"/>
    <w:uiPriority w:val="20"/>
    <w:qFormat/>
    <w:rsid w:val="00D41196"/>
    <w:rPr>
      <w:b/>
      <w:i w:val="0"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002FA4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AA121F"/>
    <w:pPr>
      <w:framePr w:hSpace="0" w:wrap="auto" w:vAnchor="margin" w:hAnchor="text" w:yAlign="inline"/>
      <w:spacing w:before="240" w:after="0" w:line="259" w:lineRule="auto"/>
      <w:outlineLvl w:val="9"/>
    </w:pPr>
    <w:rPr>
      <w:rFonts w:cstheme="majorBidi"/>
      <w:b w:val="0"/>
      <w:caps w:val="0"/>
      <w:color w:val="039A6C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AA121F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A121F"/>
    <w:pPr>
      <w:spacing w:after="100"/>
      <w:ind w:left="240"/>
    </w:pPr>
  </w:style>
  <w:style w:type="table" w:styleId="GridTable1Light">
    <w:name w:val="Grid Table 1 Light"/>
    <w:basedOn w:val="TableNormal"/>
    <w:uiPriority w:val="46"/>
    <w:rsid w:val="009774A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4">
    <w:name w:val="Plain Table 4"/>
    <w:basedOn w:val="TableNormal"/>
    <w:uiPriority w:val="44"/>
    <w:rsid w:val="001812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30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84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3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1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23786\AppData\Local\Microsoft\Office\16.0\DTS\en-US%7b4B907BD3-CEC5-427C-9746-5602F5206B2A%7d\%7bD1658B1D-002A-4539-AB7C-EB72116D7BDB%7dTF15d030a7-4d0a-4c1c-8a3e-3a7590a124cedd8a6b98_win32-38785b346894.dotx" TargetMode="External"/></Relationships>
</file>

<file path=word/theme/theme1.xml><?xml version="1.0" encoding="utf-8"?>
<a:theme xmlns:a="http://schemas.openxmlformats.org/drawingml/2006/main" name="Office Theme">
  <a:themeElements>
    <a:clrScheme name="Business report professional design">
      <a:dk1>
        <a:srgbClr val="000000"/>
      </a:dk1>
      <a:lt1>
        <a:srgbClr val="FFFFFF"/>
      </a:lt1>
      <a:dk2>
        <a:srgbClr val="0E2841"/>
      </a:dk2>
      <a:lt2>
        <a:srgbClr val="E8E8E8"/>
      </a:lt2>
      <a:accent1>
        <a:srgbClr val="05CF92"/>
      </a:accent1>
      <a:accent2>
        <a:srgbClr val="0054B9"/>
      </a:accent2>
      <a:accent3>
        <a:srgbClr val="FDE700"/>
      </a:accent3>
      <a:accent4>
        <a:srgbClr val="F160B7"/>
      </a:accent4>
      <a:accent5>
        <a:srgbClr val="714EEB"/>
      </a:accent5>
      <a:accent6>
        <a:srgbClr val="FF3A2E"/>
      </a:accent6>
      <a:hlink>
        <a:srgbClr val="467886"/>
      </a:hlink>
      <a:folHlink>
        <a:srgbClr val="96607D"/>
      </a:folHlink>
    </a:clrScheme>
    <a:fontScheme name="Custom 21">
      <a:majorFont>
        <a:latin typeface="Franklin Gothic Demi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5B64E5811F4C42ABD10D56105F4A76" ma:contentTypeVersion="19" ma:contentTypeDescription="Create a new document." ma:contentTypeScope="" ma:versionID="8454126bb22d13a965711337acd871f5">
  <xsd:schema xmlns:xsd="http://www.w3.org/2001/XMLSchema" xmlns:xs="http://www.w3.org/2001/XMLSchema" xmlns:p="http://schemas.microsoft.com/office/2006/metadata/properties" xmlns:ns2="01ea6478-25b3-42fc-83e7-bdc478e847a3" xmlns:ns3="faf30c14-8d70-454e-8fc4-ad42cc9a0a47" targetNamespace="http://schemas.microsoft.com/office/2006/metadata/properties" ma:root="true" ma:fieldsID="8ad9ba80aa549781c502688e30638fa5" ns2:_="" ns3:_="">
    <xsd:import namespace="01ea6478-25b3-42fc-83e7-bdc478e847a3"/>
    <xsd:import namespace="faf30c14-8d70-454e-8fc4-ad42cc9a0a4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ea6478-25b3-42fc-83e7-bdc478e847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b553c2e-e04d-475a-a42a-11ac8c733ab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f30c14-8d70-454e-8fc4-ad42cc9a0a4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cf6dc1b-f5ba-44bc-8ad3-04a1240713c2}" ma:internalName="TaxCatchAll" ma:showField="CatchAllData" ma:web="faf30c14-8d70-454e-8fc4-ad42cc9a0a4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af30c14-8d70-454e-8fc4-ad42cc9a0a47" xsi:nil="true"/>
    <MediaServiceKeyPoints xmlns="01ea6478-25b3-42fc-83e7-bdc478e847a3" xsi:nil="true"/>
    <lcf76f155ced4ddcb4097134ff3c332f xmlns="01ea6478-25b3-42fc-83e7-bdc478e847a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FCA0720-E518-4C54-8EC1-2FF547E897F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D2CCFFD-7405-4609-8394-795BF93C01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ea6478-25b3-42fc-83e7-bdc478e847a3"/>
    <ds:schemaRef ds:uri="faf30c14-8d70-454e-8fc4-ad42cc9a0a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C42142C-609C-4776-A21B-8EDFB0A4A54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7A94286-1488-4B05-BE05-620B873327F0}">
  <ds:schemaRefs>
    <ds:schemaRef ds:uri="http://schemas.microsoft.com/office/2006/metadata/properties"/>
    <ds:schemaRef ds:uri="http://schemas.microsoft.com/office/infopath/2007/PartnerControls"/>
    <ds:schemaRef ds:uri="faf30c14-8d70-454e-8fc4-ad42cc9a0a47"/>
    <ds:schemaRef ds:uri="01ea6478-25b3-42fc-83e7-bdc478e847a3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{D1658B1D-002A-4539-AB7C-EB72116D7BDB}TF15d030a7-4d0a-4c1c-8a3e-3a7590a124cedd8a6b98_win32-38785b346894</Template>
  <TotalTime>1</TotalTime>
  <Pages>13</Pages>
  <Words>1484</Words>
  <Characters>8459</Characters>
  <Application>Microsoft Office Word</Application>
  <DocSecurity>0</DocSecurity>
  <Lines>70</Lines>
  <Paragraphs>19</Paragraphs>
  <ScaleCrop>false</ScaleCrop>
  <Company/>
  <LinksUpToDate>false</LinksUpToDate>
  <CharactersWithSpaces>9924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Andrews, Andrea - NWCO CA2293 Project Manager II</dc:creator>
  <cp:keywords/>
  <dc:description/>
  <cp:lastModifiedBy>Meaghan Carabello</cp:lastModifiedBy>
  <cp:revision>2</cp:revision>
  <cp:lastPrinted>2025-05-01T20:47:00Z</cp:lastPrinted>
  <dcterms:created xsi:type="dcterms:W3CDTF">2026-06-11T23:17:00Z</dcterms:created>
  <dcterms:modified xsi:type="dcterms:W3CDTF">2026-06-11T23:17:00Z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0x0101004E5B64E5811F4C42ABD10D56105F4A76</vt:lpwstr>
  </property>
  <property fmtid="{D5CDD505-2E9C-101B-9397-08002B2CF9AE}" pid="3" name="MediaServiceImageTags">
    <vt:lpwstr/>
  </property>
</Properties>
</file>